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46713" w14:textId="45FB5398" w:rsidR="00484711" w:rsidRPr="00AD00C3" w:rsidRDefault="00484711" w:rsidP="00AD00C3">
      <w:pPr>
        <w:pStyle w:val="Title"/>
        <w:spacing w:before="0"/>
        <w:rPr>
          <w:sz w:val="28"/>
          <w:szCs w:val="28"/>
        </w:rPr>
      </w:pPr>
      <w:bookmarkStart w:id="0" w:name="_Toc508807074"/>
      <w:bookmarkStart w:id="1" w:name="_Toc517771875"/>
      <w:r w:rsidRPr="00AD00C3">
        <w:rPr>
          <w:sz w:val="28"/>
          <w:szCs w:val="28"/>
        </w:rPr>
        <w:t>UW LABORATORY-SPECIFIC SAFETY TRAINING RECORD</w:t>
      </w:r>
    </w:p>
    <w:p w14:paraId="369325AF" w14:textId="0657E9C6" w:rsidR="00484711" w:rsidRPr="00790851" w:rsidRDefault="00484711" w:rsidP="00AD00C3">
      <w:pPr>
        <w:keepNext w:val="0"/>
        <w:keepLines w:val="0"/>
        <w:rPr>
          <w:rFonts w:cs="Times New Roman"/>
        </w:rPr>
      </w:pPr>
      <w:r w:rsidRPr="00790851">
        <w:rPr>
          <w:rFonts w:cs="Times New Roman"/>
          <w:b/>
        </w:rPr>
        <w:t>Employee Name:</w:t>
      </w:r>
      <w:r w:rsidR="00AD00C3">
        <w:rPr>
          <w:rFonts w:cs="Times New Roman"/>
          <w:b/>
        </w:rPr>
        <w:t xml:space="preserve"> </w:t>
      </w:r>
      <w:r w:rsidR="00AD00C3">
        <w:rPr>
          <w:rFonts w:cs="Times New Roman"/>
          <w:b/>
        </w:rPr>
        <w:fldChar w:fldCharType="begin">
          <w:ffData>
            <w:name w:val="Text1"/>
            <w:enabled/>
            <w:calcOnExit w:val="0"/>
            <w:statusText w:type="text" w:val="Employee name"/>
            <w:textInput/>
          </w:ffData>
        </w:fldChar>
      </w:r>
      <w:bookmarkStart w:id="2" w:name="Text1"/>
      <w:r w:rsidR="00AD00C3">
        <w:rPr>
          <w:rFonts w:cs="Times New Roman"/>
          <w:b/>
        </w:rPr>
        <w:instrText xml:space="preserve"> FORMTEXT </w:instrText>
      </w:r>
      <w:r w:rsidR="00AD00C3">
        <w:rPr>
          <w:rFonts w:cs="Times New Roman"/>
          <w:b/>
        </w:rPr>
      </w:r>
      <w:r w:rsidR="00AD00C3">
        <w:rPr>
          <w:rFonts w:cs="Times New Roman"/>
          <w:b/>
        </w:rPr>
        <w:fldChar w:fldCharType="separate"/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</w:rPr>
        <w:fldChar w:fldCharType="end"/>
      </w:r>
      <w:bookmarkEnd w:id="2"/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  <w:b/>
        </w:rPr>
        <w:t>Start Date:</w:t>
      </w:r>
      <w:r w:rsidR="00AD00C3">
        <w:rPr>
          <w:rFonts w:cs="Times New Roman"/>
        </w:rPr>
        <w:t xml:space="preserve"> </w:t>
      </w:r>
      <w:r w:rsidR="00AD00C3">
        <w:rPr>
          <w:rFonts w:cs="Times New Roman"/>
        </w:rPr>
        <w:fldChar w:fldCharType="begin">
          <w:ffData>
            <w:name w:val="Text2"/>
            <w:enabled/>
            <w:calcOnExit w:val="0"/>
            <w:statusText w:type="text" w:val="start date"/>
            <w:textInput/>
          </w:ffData>
        </w:fldChar>
      </w:r>
      <w:bookmarkStart w:id="3" w:name="Text2"/>
      <w:r w:rsidR="00AD00C3">
        <w:rPr>
          <w:rFonts w:cs="Times New Roman"/>
        </w:rPr>
        <w:instrText xml:space="preserve"> FORMTEXT </w:instrText>
      </w:r>
      <w:r w:rsidR="00AD00C3">
        <w:rPr>
          <w:rFonts w:cs="Times New Roman"/>
        </w:rPr>
      </w:r>
      <w:r w:rsidR="00AD00C3">
        <w:rPr>
          <w:rFonts w:cs="Times New Roman"/>
        </w:rPr>
        <w:fldChar w:fldCharType="separate"/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</w:rPr>
        <w:fldChar w:fldCharType="end"/>
      </w:r>
      <w:bookmarkEnd w:id="3"/>
    </w:p>
    <w:p w14:paraId="461985FD" w14:textId="77777777" w:rsidR="00484711" w:rsidRPr="00790851" w:rsidRDefault="00484711" w:rsidP="00AD00C3">
      <w:pPr>
        <w:keepNext w:val="0"/>
        <w:keepLines w:val="0"/>
        <w:rPr>
          <w:rFonts w:cs="Times New Roman"/>
        </w:rPr>
      </w:pPr>
    </w:p>
    <w:p w14:paraId="5C360576" w14:textId="4F18BC21" w:rsidR="00484711" w:rsidRPr="00790851" w:rsidRDefault="00AD00C3" w:rsidP="00AD00C3">
      <w:pPr>
        <w:keepNext w:val="0"/>
        <w:keepLines w:val="0"/>
        <w:rPr>
          <w:rFonts w:cs="Times New Roman"/>
        </w:rPr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9863329" wp14:editId="765199BB">
                <wp:simplePos x="0" y="0"/>
                <wp:positionH relativeFrom="column">
                  <wp:posOffset>-286385</wp:posOffset>
                </wp:positionH>
                <wp:positionV relativeFrom="page">
                  <wp:posOffset>2098675</wp:posOffset>
                </wp:positionV>
                <wp:extent cx="6201410" cy="548005"/>
                <wp:effectExtent l="0" t="0" r="8890" b="4445"/>
                <wp:wrapTight wrapText="bothSides">
                  <wp:wrapPolygon edited="0">
                    <wp:start x="0" y="0"/>
                    <wp:lineTo x="0" y="21024"/>
                    <wp:lineTo x="21565" y="21024"/>
                    <wp:lineTo x="2156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7BEE5" w14:textId="77777777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1EA40C3" w14:textId="146165B6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>Chemical Hygiene Plan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633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5pt;margin-top:165.25pt;width:488.3pt;height:43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z9DAIAAPgDAAAOAAAAZHJzL2Uyb0RvYy54bWysU1Fv0zAQfkfiP1h+p0mrdmxR02l0FCGN&#10;gTT4AY7jNBaOz5zdJuXXc3ayrsAbwg+Wz3f+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" stroked="f">
                <v:textbox>
                  <w:txbxContent>
                    <w:p w14:paraId="7787BEE5" w14:textId="77777777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1EA40C3" w14:textId="146165B6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AD00C3">
                        <w:rPr>
                          <w:b/>
                          <w:color w:val="FFFFFF" w:themeColor="background1"/>
                        </w:rPr>
                        <w:t>Chemical Hygiene Plan Trainings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4711" w:rsidRPr="00790851">
        <w:rPr>
          <w:rFonts w:cs="Times New Roman"/>
          <w:b/>
        </w:rPr>
        <w:t>PI /Supervisor Name:</w:t>
      </w:r>
      <w:r w:rsidR="00484711" w:rsidRPr="00790851">
        <w:rPr>
          <w:rFonts w:cs="Times New Roman"/>
        </w:rPr>
        <w:t xml:space="preserve"> </w:t>
      </w:r>
      <w:r>
        <w:rPr>
          <w:rFonts w:cs="Times New Roman"/>
        </w:rPr>
        <w:fldChar w:fldCharType="begin">
          <w:ffData>
            <w:name w:val="Text3"/>
            <w:enabled/>
            <w:calcOnExit w:val="0"/>
            <w:statusText w:type="text" w:val="PI /Supervisor Name"/>
            <w:textInput/>
          </w:ffData>
        </w:fldChar>
      </w:r>
      <w:bookmarkStart w:id="4" w:name="Text3"/>
      <w:r>
        <w:rPr>
          <w:rFonts w:cs="Times New Roman"/>
        </w:rPr>
        <w:instrText xml:space="preserve"> FORMTEXT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</w:rPr>
        <w:fldChar w:fldCharType="end"/>
      </w:r>
      <w:bookmarkEnd w:id="4"/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  <w:b/>
        </w:rPr>
        <w:t>Lab location:</w:t>
      </w:r>
      <w:r>
        <w:rPr>
          <w:rFonts w:cs="Times New Roman"/>
        </w:rPr>
        <w:t xml:space="preserve"> </w:t>
      </w:r>
      <w:r>
        <w:rPr>
          <w:rFonts w:cs="Times New Roman"/>
        </w:rPr>
        <w:fldChar w:fldCharType="begin">
          <w:ffData>
            <w:name w:val="Text4"/>
            <w:enabled/>
            <w:calcOnExit w:val="0"/>
            <w:statusText w:type="text" w:val="lab location"/>
            <w:textInput/>
          </w:ffData>
        </w:fldChar>
      </w:r>
      <w:bookmarkStart w:id="5" w:name="Text4"/>
      <w:r>
        <w:rPr>
          <w:rFonts w:cs="Times New Roman"/>
        </w:rPr>
        <w:instrText xml:space="preserve"> FORMTEXT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</w:rPr>
        <w:fldChar w:fldCharType="end"/>
      </w:r>
      <w:bookmarkEnd w:id="5"/>
    </w:p>
    <w:p w14:paraId="1F7C75CE" w14:textId="25FFF182" w:rsidR="00484711" w:rsidRPr="00790851" w:rsidRDefault="00AD00C3" w:rsidP="00AD00C3">
      <w:pPr>
        <w:keepNext w:val="0"/>
        <w:keepLines w:val="0"/>
        <w:rPr>
          <w:rFonts w:cs="Times New Roman"/>
        </w:rPr>
      </w:pPr>
      <w:r w:rsidRPr="00AD00C3">
        <w:rPr>
          <w:rFonts w:cs="Times New Roman"/>
        </w:rPr>
        <w:t xml:space="preserve">Note: PIs, CHOs and any staff in a supervisory role are required to complete Laboratory Safety Compliance and Laboratory Safety Practices </w:t>
      </w:r>
      <w:proofErr w:type="gramStart"/>
      <w:r w:rsidRPr="00AD00C3">
        <w:rPr>
          <w:rFonts w:cs="Times New Roman"/>
        </w:rPr>
        <w:t>trainings</w:t>
      </w:r>
      <w:proofErr w:type="gramEnd"/>
      <w:r w:rsidRPr="00AD00C3">
        <w:rPr>
          <w:rFonts w:cs="Times New Roman"/>
        </w:rPr>
        <w:t xml:space="preserve">. Document with EH&amp;S </w:t>
      </w:r>
      <w:proofErr w:type="gramStart"/>
      <w:r w:rsidRPr="00AD00C3">
        <w:rPr>
          <w:rFonts w:cs="Times New Roman"/>
        </w:rPr>
        <w:t>trainings</w:t>
      </w:r>
      <w:proofErr w:type="gramEnd"/>
      <w:r w:rsidRPr="00AD00C3">
        <w:rPr>
          <w:rFonts w:cs="Times New Roman"/>
        </w:rPr>
        <w:t>.</w:t>
      </w:r>
    </w:p>
    <w:tbl>
      <w:tblPr>
        <w:tblW w:w="9444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8"/>
        <w:gridCol w:w="854"/>
        <w:gridCol w:w="1282"/>
      </w:tblGrid>
      <w:tr w:rsidR="00790851" w:rsidRPr="00790851" w14:paraId="71F18570" w14:textId="77777777" w:rsidTr="00AD00C3">
        <w:trPr>
          <w:trHeight w:val="288"/>
        </w:trPr>
        <w:tc>
          <w:tcPr>
            <w:tcW w:w="7308" w:type="dxa"/>
            <w:shd w:val="clear" w:color="auto" w:fill="D9D9D9" w:themeFill="background1" w:themeFillShade="D9"/>
          </w:tcPr>
          <w:p w14:paraId="512DEF7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Chemical Hygiene Plan Component</w:t>
            </w:r>
          </w:p>
        </w:tc>
        <w:tc>
          <w:tcPr>
            <w:tcW w:w="854" w:type="dxa"/>
            <w:shd w:val="clear" w:color="auto" w:fill="D9D9D9" w:themeFill="background1" w:themeFillShade="D9"/>
          </w:tcPr>
          <w:p w14:paraId="6A4954D7" w14:textId="77777777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Done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1A48B26B" w14:textId="77777777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453EEFB0" w14:textId="77777777" w:rsidTr="00AD00C3">
        <w:trPr>
          <w:trHeight w:val="1046"/>
        </w:trPr>
        <w:tc>
          <w:tcPr>
            <w:tcW w:w="7308" w:type="dxa"/>
          </w:tcPr>
          <w:p w14:paraId="5999205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 xml:space="preserve">Orientation to the content and location of the: </w:t>
            </w:r>
          </w:p>
          <w:p w14:paraId="627A4673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UW Laboratory Safety Manual</w:t>
            </w:r>
          </w:p>
          <w:p w14:paraId="07EDA75C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Lab-specific Standard Operating Procedures (SOPs)</w:t>
            </w:r>
          </w:p>
          <w:p w14:paraId="433A3862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 xml:space="preserve">Emergency contact numbers, including after-hours emergency </w:t>
            </w:r>
            <w:proofErr w:type="gramStart"/>
            <w:r w:rsidRPr="00790851">
              <w:rPr>
                <w:rFonts w:eastAsia="Times New Roman" w:cs="Arial"/>
              </w:rPr>
              <w:t>contacts</w:t>
            </w:r>
            <w:proofErr w:type="gramEnd"/>
          </w:p>
          <w:p w14:paraId="2B91D7C7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12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Other lab-specific information, including work policies</w:t>
            </w:r>
          </w:p>
        </w:tc>
        <w:tc>
          <w:tcPr>
            <w:tcW w:w="854" w:type="dxa"/>
          </w:tcPr>
          <w:p w14:paraId="150FAE6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  <w:p w14:paraId="15A29FB4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  <w:p w14:paraId="1AD580A7" w14:textId="22C14D49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statusText w:type="text" w:val="Orientation to the UW Laboratory Safety Manual, Lab-specific SOPs, Emergency contact numbers and Other lab-specific information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0BB54C5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E0D77AC" w14:textId="77777777" w:rsidTr="00AD00C3">
        <w:trPr>
          <w:trHeight w:val="288"/>
        </w:trPr>
        <w:tc>
          <w:tcPr>
            <w:tcW w:w="7308" w:type="dxa"/>
          </w:tcPr>
          <w:p w14:paraId="1A7E085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Methods for finding exposure limits</w:t>
            </w:r>
          </w:p>
        </w:tc>
        <w:tc>
          <w:tcPr>
            <w:tcW w:w="854" w:type="dxa"/>
          </w:tcPr>
          <w:p w14:paraId="70136798" w14:textId="51E52AD1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Methods for finding exposure limit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337A1892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4BEA4AC9" w14:textId="77777777" w:rsidTr="00AD00C3">
        <w:trPr>
          <w:trHeight w:val="413"/>
        </w:trPr>
        <w:tc>
          <w:tcPr>
            <w:tcW w:w="7308" w:type="dxa"/>
          </w:tcPr>
          <w:p w14:paraId="15B4EB2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Location of Material Safety Data Sheets/Safety Data Sheets (MSDSs/SDSs) and other safety references</w:t>
            </w:r>
          </w:p>
        </w:tc>
        <w:tc>
          <w:tcPr>
            <w:tcW w:w="854" w:type="dxa"/>
          </w:tcPr>
          <w:p w14:paraId="58AD55AF" w14:textId="428DD800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Location of Material Safety Data Sheets/Safety Data Sheets (MSDSs/SDSs) and other safety referenc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0CBD0EB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3A0CAF2B" w14:textId="77777777" w:rsidTr="00AD00C3">
        <w:trPr>
          <w:trHeight w:val="413"/>
        </w:trPr>
        <w:tc>
          <w:tcPr>
            <w:tcW w:w="7308" w:type="dxa"/>
          </w:tcPr>
          <w:p w14:paraId="7643E5B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The hazards of the workplace and how to detect the presence or release of hazardous chemicals and the basic signs and symptoms of chemical overexposure</w:t>
            </w:r>
          </w:p>
        </w:tc>
        <w:tc>
          <w:tcPr>
            <w:tcW w:w="854" w:type="dxa"/>
          </w:tcPr>
          <w:p w14:paraId="25D0C8D8" w14:textId="570FEDDE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he hazards of the workplace and how to detect the presence or release of hazardous chemicals and the basic signs and symptoms of chemica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55B5C9D4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74523A35" w14:textId="77777777" w:rsidTr="00AD00C3">
        <w:trPr>
          <w:trHeight w:val="410"/>
        </w:trPr>
        <w:tc>
          <w:tcPr>
            <w:tcW w:w="7308" w:type="dxa"/>
          </w:tcPr>
          <w:p w14:paraId="13A8E6B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Requirements for Personal Protective Equipment (PPE) and how to select, don, remove, and maintain supplies</w:t>
            </w:r>
          </w:p>
        </w:tc>
        <w:tc>
          <w:tcPr>
            <w:tcW w:w="854" w:type="dxa"/>
          </w:tcPr>
          <w:p w14:paraId="51A75850" w14:textId="1DA82E48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Requirements for Personal Protective Equipment (PPE) and how to select, don, remove, and maintain suppli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1BF3D57F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3738E84" w14:textId="77777777" w:rsidTr="00AD00C3">
        <w:trPr>
          <w:trHeight w:val="288"/>
        </w:trPr>
        <w:tc>
          <w:tcPr>
            <w:tcW w:w="7308" w:type="dxa"/>
          </w:tcPr>
          <w:p w14:paraId="118FF1A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Chemical storage practices in the laboratory</w:t>
            </w:r>
          </w:p>
        </w:tc>
        <w:tc>
          <w:tcPr>
            <w:tcW w:w="854" w:type="dxa"/>
          </w:tcPr>
          <w:p w14:paraId="5A355007" w14:textId="1EC34EAF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storage practices in the laboratory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4A4C12A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5D38D75" w14:textId="77777777" w:rsidTr="00AD00C3">
        <w:trPr>
          <w:trHeight w:val="288"/>
        </w:trPr>
        <w:tc>
          <w:tcPr>
            <w:tcW w:w="7308" w:type="dxa"/>
          </w:tcPr>
          <w:p w14:paraId="632F4A9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Proper containment and disposal of all laboratory waste</w:t>
            </w:r>
          </w:p>
        </w:tc>
        <w:tc>
          <w:tcPr>
            <w:tcW w:w="854" w:type="dxa"/>
          </w:tcPr>
          <w:p w14:paraId="284DB7F5" w14:textId="4BD58566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per containment and disposal of all laboratory wast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48970CD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0FE8D1A2" w14:textId="77777777" w:rsidTr="00AD00C3">
        <w:trPr>
          <w:trHeight w:val="288"/>
        </w:trPr>
        <w:tc>
          <w:tcPr>
            <w:tcW w:w="7308" w:type="dxa"/>
          </w:tcPr>
          <w:p w14:paraId="7FE6B20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Location of laboratory emergency equipment: emergency showers, eyewashes, first aid kits, spill kits, fire extinguishers, etc.</w:t>
            </w:r>
          </w:p>
        </w:tc>
        <w:tc>
          <w:tcPr>
            <w:tcW w:w="854" w:type="dxa"/>
          </w:tcPr>
          <w:p w14:paraId="50494974" w14:textId="3F0FB017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Location of laboratory emergency equipment: emergency showers, eyewashes, first aid kits, spill kits, fire extinguishers, et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2693D1EA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5C4C1F8" w14:textId="77777777" w:rsidTr="00AD00C3">
        <w:trPr>
          <w:trHeight w:val="288"/>
        </w:trPr>
        <w:tc>
          <w:tcPr>
            <w:tcW w:w="7308" w:type="dxa"/>
          </w:tcPr>
          <w:p w14:paraId="71BEDC3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How to respond to spills, exposures, and other emergencies and report them in OARS</w:t>
            </w:r>
          </w:p>
        </w:tc>
        <w:tc>
          <w:tcPr>
            <w:tcW w:w="854" w:type="dxa"/>
          </w:tcPr>
          <w:p w14:paraId="4213E654" w14:textId="02F8D083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How to respond to spills, exposures, and other emergencies and report them in OA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1077FA2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</w:tbl>
    <w:p w14:paraId="5B8B2262" w14:textId="77777777" w:rsidR="00484711" w:rsidRDefault="00484711" w:rsidP="00AD00C3">
      <w:pPr>
        <w:keepNext w:val="0"/>
        <w:keepLines w:val="0"/>
      </w:pPr>
    </w:p>
    <w:p w14:paraId="32A84939" w14:textId="77777777" w:rsidR="00AD00C3" w:rsidRDefault="00AD00C3" w:rsidP="00AD00C3">
      <w:pPr>
        <w:keepNext w:val="0"/>
        <w:keepLines w:val="0"/>
      </w:pPr>
    </w:p>
    <w:p w14:paraId="17304F47" w14:textId="77777777" w:rsidR="00AD00C3" w:rsidRDefault="00AD00C3" w:rsidP="00AD00C3">
      <w:pPr>
        <w:keepNext w:val="0"/>
        <w:keepLines w:val="0"/>
      </w:pPr>
    </w:p>
    <w:p w14:paraId="11D3298C" w14:textId="361CB241" w:rsidR="00AD00C3" w:rsidRDefault="001574ED" w:rsidP="00AD00C3">
      <w:pPr>
        <w:keepNext w:val="0"/>
        <w:keepLines w:val="0"/>
      </w:pPr>
      <w:r w:rsidRPr="00AD00C3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DC70F0" wp14:editId="05EF3924">
                <wp:simplePos x="0" y="0"/>
                <wp:positionH relativeFrom="margin">
                  <wp:align>right</wp:align>
                </wp:positionH>
                <wp:positionV relativeFrom="page">
                  <wp:posOffset>907434</wp:posOffset>
                </wp:positionV>
                <wp:extent cx="6201410" cy="548005"/>
                <wp:effectExtent l="0" t="0" r="8890" b="4445"/>
                <wp:wrapTight wrapText="bothSides">
                  <wp:wrapPolygon edited="0">
                    <wp:start x="0" y="0"/>
                    <wp:lineTo x="0" y="21024"/>
                    <wp:lineTo x="21565" y="21024"/>
                    <wp:lineTo x="21565" y="0"/>
                    <wp:lineTo x="0" y="0"/>
                  </wp:wrapPolygon>
                </wp:wrapTight>
                <wp:docPr id="723690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41CB" w14:textId="77777777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8D00340" w14:textId="4D53944A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Chemical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Safety</w:t>
                            </w: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70F0" id="_x0000_s1027" type="#_x0000_t202" style="position:absolute;margin-left:437.1pt;margin-top:71.45pt;width:488.3pt;height:43.1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VFDwIAAP8DAAAOAAAAZHJzL2Uyb0RvYy54bWysU1Fv0zAQfkfiP1h+p0mrdmxR02l0FCGN&#10;gTT4AY7jNBaOz5zdJuXXc3ayrsAbwg+Wz3f+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" stroked="f">
                <v:textbox>
                  <w:txbxContent>
                    <w:p w14:paraId="671341CB" w14:textId="77777777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8D00340" w14:textId="4D53944A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AD00C3">
                        <w:rPr>
                          <w:b/>
                          <w:color w:val="FFFFFF" w:themeColor="background1"/>
                        </w:rPr>
                        <w:t xml:space="preserve">Chemical </w:t>
                      </w:r>
                      <w:r>
                        <w:rPr>
                          <w:b/>
                          <w:color w:val="FFFFFF" w:themeColor="background1"/>
                        </w:rPr>
                        <w:t>Safety</w:t>
                      </w:r>
                      <w:r w:rsidRPr="00AD00C3">
                        <w:rPr>
                          <w:b/>
                          <w:color w:val="FFFFFF" w:themeColor="background1"/>
                        </w:rPr>
                        <w:t xml:space="preserve"> Trainings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D00C3">
        <w:t xml:space="preserve">Note: All laboratory personnel, including students, are required to complete Managing Lab Chemicals training, including refresher training every three years. Document with EH&amp;S </w:t>
      </w:r>
      <w:proofErr w:type="gramStart"/>
      <w:r w:rsidR="00AD00C3">
        <w:t>trainings</w:t>
      </w:r>
      <w:proofErr w:type="gramEnd"/>
      <w:r w:rsidR="00AD00C3">
        <w:t xml:space="preserve">. </w:t>
      </w:r>
    </w:p>
    <w:p w14:paraId="6CEDA7DD" w14:textId="5FABAE68" w:rsidR="00AD00C3" w:rsidRDefault="00AD00C3" w:rsidP="00AD00C3">
      <w:pPr>
        <w:keepNext w:val="0"/>
        <w:keepLines w:val="0"/>
      </w:pPr>
      <w:r>
        <w:t xml:space="preserve">Is training for use of specific chemicals completed and documented on lab SOPs? </w:t>
      </w:r>
      <w:r w:rsidR="0031084C">
        <w:t xml:space="preserve"> </w:t>
      </w:r>
      <w:r>
        <w:t xml:space="preserve"> </w:t>
      </w:r>
      <w:bookmarkStart w:id="7" w:name="_Hlk138756520"/>
      <w:r w:rsidR="001574ED">
        <w:rPr>
          <w:sz w:val="16"/>
          <w:szCs w:val="16"/>
        </w:rPr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8" w:name="Check1"/>
      <w:r w:rsidR="001574ED">
        <w:rPr>
          <w:sz w:val="16"/>
          <w:szCs w:val="16"/>
        </w:rPr>
        <w:instrText xml:space="preserve"> FORMCHECKBOX </w:instrText>
      </w:r>
      <w:r w:rsidR="001574ED">
        <w:rPr>
          <w:sz w:val="16"/>
          <w:szCs w:val="16"/>
        </w:rPr>
      </w:r>
      <w:r w:rsidR="001574ED">
        <w:rPr>
          <w:sz w:val="16"/>
          <w:szCs w:val="16"/>
        </w:rPr>
        <w:fldChar w:fldCharType="end"/>
      </w:r>
      <w:bookmarkEnd w:id="8"/>
      <w:r w:rsidR="0031084C" w:rsidRPr="0031084C">
        <w:rPr>
          <w:sz w:val="16"/>
          <w:szCs w:val="16"/>
        </w:rPr>
        <w:t xml:space="preserve"> </w:t>
      </w:r>
      <w:r>
        <w:t xml:space="preserve">YES   </w:t>
      </w:r>
      <w:r w:rsidR="001574ED">
        <w:rPr>
          <w:sz w:val="16"/>
          <w:szCs w:val="16"/>
        </w:rPr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9" w:name="Check2"/>
      <w:r w:rsidR="001574ED">
        <w:rPr>
          <w:sz w:val="16"/>
          <w:szCs w:val="16"/>
        </w:rPr>
        <w:instrText xml:space="preserve"> FORMCHECKBOX </w:instrText>
      </w:r>
      <w:r w:rsidR="001574ED">
        <w:rPr>
          <w:sz w:val="16"/>
          <w:szCs w:val="16"/>
        </w:rPr>
      </w:r>
      <w:r w:rsidR="001574ED">
        <w:rPr>
          <w:sz w:val="16"/>
          <w:szCs w:val="16"/>
        </w:rPr>
        <w:fldChar w:fldCharType="end"/>
      </w:r>
      <w:bookmarkEnd w:id="9"/>
      <w:r w:rsidR="0031084C" w:rsidRPr="0031084C">
        <w:rPr>
          <w:sz w:val="16"/>
          <w:szCs w:val="16"/>
        </w:rPr>
        <w:t xml:space="preserve"> </w:t>
      </w:r>
      <w:r>
        <w:t>NO</w:t>
      </w:r>
      <w:bookmarkEnd w:id="7"/>
    </w:p>
    <w:p w14:paraId="55D5EC76" w14:textId="60D3BD94" w:rsidR="00AD00C3" w:rsidRPr="00790851" w:rsidRDefault="00AD00C3" w:rsidP="00AD00C3">
      <w:pPr>
        <w:keepNext w:val="0"/>
        <w:keepLines w:val="0"/>
      </w:pPr>
      <w:r>
        <w:t xml:space="preserve">List chemical </w:t>
      </w:r>
      <w:proofErr w:type="gramStart"/>
      <w:r>
        <w:t>trainings</w:t>
      </w:r>
      <w:proofErr w:type="gramEnd"/>
      <w:r>
        <w:t xml:space="preserve"> below that are not documented on SOPs</w:t>
      </w:r>
      <w:r w:rsidR="0031084C">
        <w:t>.</w:t>
      </w:r>
    </w:p>
    <w:tbl>
      <w:tblPr>
        <w:tblW w:w="94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790851" w:rsidRPr="0031084C" w14:paraId="540CDA2B" w14:textId="77777777" w:rsidTr="0031084C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266F3EF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Chemical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14CFEB7E" w14:textId="64D54940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0789FF1E" w14:textId="77777777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6CDDF9B0" w14:textId="77777777" w:rsidTr="0031084C">
        <w:trPr>
          <w:trHeight w:val="432"/>
        </w:trPr>
        <w:tc>
          <w:tcPr>
            <w:tcW w:w="5670" w:type="dxa"/>
          </w:tcPr>
          <w:p w14:paraId="0C1A8D46" w14:textId="5D58E0FE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1AA6E40" w14:textId="42891202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statusText w:type="text" w:val="Chemical #1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bookmarkEnd w:id="10"/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32547374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604C3CCA" w14:textId="77777777" w:rsidTr="0031084C">
        <w:trPr>
          <w:trHeight w:val="432"/>
        </w:trPr>
        <w:tc>
          <w:tcPr>
            <w:tcW w:w="5670" w:type="dxa"/>
          </w:tcPr>
          <w:p w14:paraId="1AC0B8E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E81E8A7" w14:textId="1DB48254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08C7491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5CDD4C65" w14:textId="77777777" w:rsidTr="0031084C">
        <w:trPr>
          <w:trHeight w:val="432"/>
        </w:trPr>
        <w:tc>
          <w:tcPr>
            <w:tcW w:w="5670" w:type="dxa"/>
          </w:tcPr>
          <w:p w14:paraId="67C5031F" w14:textId="58850F4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C15B221" w14:textId="69487179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375F44C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67B68A8D" w14:textId="77777777" w:rsidTr="0031084C">
        <w:trPr>
          <w:trHeight w:val="432"/>
        </w:trPr>
        <w:tc>
          <w:tcPr>
            <w:tcW w:w="5670" w:type="dxa"/>
          </w:tcPr>
          <w:p w14:paraId="30C8A5F2" w14:textId="29295D46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C92F3EE" w14:textId="7C7D7926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4CA4C21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496C91CC" w14:textId="77777777" w:rsidTr="0031084C">
        <w:trPr>
          <w:trHeight w:val="432"/>
        </w:trPr>
        <w:tc>
          <w:tcPr>
            <w:tcW w:w="5670" w:type="dxa"/>
          </w:tcPr>
          <w:p w14:paraId="60EE24C7" w14:textId="17012781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B05D32A" w14:textId="22D4542E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982C92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13BF12CD" w14:textId="77777777" w:rsidTr="0031084C">
        <w:trPr>
          <w:trHeight w:val="432"/>
        </w:trPr>
        <w:tc>
          <w:tcPr>
            <w:tcW w:w="5670" w:type="dxa"/>
          </w:tcPr>
          <w:p w14:paraId="65221FC4" w14:textId="12556532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929882E" w14:textId="399AD7A5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795A2EB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41CDFE9F" w14:textId="77777777" w:rsidTr="0031084C">
        <w:trPr>
          <w:trHeight w:val="432"/>
        </w:trPr>
        <w:tc>
          <w:tcPr>
            <w:tcW w:w="5670" w:type="dxa"/>
          </w:tcPr>
          <w:p w14:paraId="244100BD" w14:textId="05729B13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CC62A53" w14:textId="7A1EBE26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9529FE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031C73A4" w14:textId="77777777" w:rsidTr="0031084C">
        <w:trPr>
          <w:trHeight w:val="432"/>
        </w:trPr>
        <w:tc>
          <w:tcPr>
            <w:tcW w:w="5670" w:type="dxa"/>
          </w:tcPr>
          <w:p w14:paraId="16ADE418" w14:textId="375556F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8142764" w14:textId="6A5A6F35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837E36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32E6835E" w14:textId="2A693E2A" w:rsidR="001574ED" w:rsidRDefault="001574ED" w:rsidP="0031084C">
      <w:pPr>
        <w:keepNext w:val="0"/>
        <w:keepLines w:val="0"/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94855B" wp14:editId="2282990B">
                <wp:simplePos x="0" y="0"/>
                <wp:positionH relativeFrom="margin">
                  <wp:align>right</wp:align>
                </wp:positionH>
                <wp:positionV relativeFrom="page">
                  <wp:posOffset>5179979</wp:posOffset>
                </wp:positionV>
                <wp:extent cx="6201410" cy="548005"/>
                <wp:effectExtent l="0" t="0" r="8890" b="4445"/>
                <wp:wrapNone/>
                <wp:docPr id="364176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5834" w14:textId="77777777" w:rsidR="0031084C" w:rsidRPr="00AD00C3" w:rsidRDefault="0031084C" w:rsidP="0031084C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D87B528" w14:textId="7870B218" w:rsidR="0031084C" w:rsidRPr="00AD00C3" w:rsidRDefault="0031084C" w:rsidP="0031084C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Equipment</w:t>
                            </w: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Safety</w:t>
                            </w: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855B" id="_x0000_s1028" type="#_x0000_t202" style="position:absolute;margin-left:437.1pt;margin-top:407.85pt;width:488.3pt;height:43.1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m0EQIAAP8DAAAOAAAAZHJzL2Uyb0RvYy54bWysU1Fv0zAQfkfiP1h+p0mrdmxR02l0FCGN&#10;gTT4AY7jNBaOz5zdJuXXc3ayrsAbwg+Wz+f7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" stroked="f">
                <v:textbox>
                  <w:txbxContent>
                    <w:p w14:paraId="601F5834" w14:textId="77777777" w:rsidR="0031084C" w:rsidRPr="00AD00C3" w:rsidRDefault="0031084C" w:rsidP="0031084C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D87B528" w14:textId="7870B218" w:rsidR="0031084C" w:rsidRPr="00AD00C3" w:rsidRDefault="0031084C" w:rsidP="0031084C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Equipment</w:t>
                      </w:r>
                      <w:r w:rsidRPr="00AD00C3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Safety</w:t>
                      </w:r>
                      <w:r w:rsidRPr="00AD00C3">
                        <w:rPr>
                          <w:b/>
                          <w:color w:val="FFFFFF" w:themeColor="background1"/>
                        </w:rPr>
                        <w:t xml:space="preserve"> Trainings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15B1441" w14:textId="3A8D64E0" w:rsidR="001574ED" w:rsidRDefault="001574ED" w:rsidP="0031084C">
      <w:pPr>
        <w:keepNext w:val="0"/>
        <w:keepLines w:val="0"/>
      </w:pPr>
    </w:p>
    <w:p w14:paraId="313C0F30" w14:textId="77777777" w:rsidR="001574ED" w:rsidRPr="001574ED" w:rsidRDefault="001574ED" w:rsidP="0031084C">
      <w:pPr>
        <w:keepNext w:val="0"/>
        <w:keepLines w:val="0"/>
        <w:rPr>
          <w:sz w:val="10"/>
          <w:szCs w:val="10"/>
        </w:rPr>
      </w:pPr>
    </w:p>
    <w:p w14:paraId="4106F097" w14:textId="7CCF2143" w:rsidR="0031084C" w:rsidRDefault="0031084C" w:rsidP="0031084C">
      <w:pPr>
        <w:keepNext w:val="0"/>
        <w:keepLines w:val="0"/>
      </w:pPr>
      <w:r>
        <w:t xml:space="preserve">Is training for </w:t>
      </w:r>
      <w:proofErr w:type="gramStart"/>
      <w:r>
        <w:t>use</w:t>
      </w:r>
      <w:proofErr w:type="gramEnd"/>
      <w:r>
        <w:t xml:space="preserve"> of specific equipment completed and documented on lab SOPs?  </w:t>
      </w:r>
      <w:r w:rsidR="001574ED" w:rsidRPr="001574ED"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 w:rsidR="001574ED" w:rsidRPr="001574ED">
        <w:instrText xml:space="preserve"> FORMCHECKBOX </w:instrText>
      </w:r>
      <w:r w:rsidR="001574ED" w:rsidRPr="001574ED">
        <w:fldChar w:fldCharType="end"/>
      </w:r>
      <w:r w:rsidR="001574ED" w:rsidRPr="001574ED">
        <w:t xml:space="preserve"> YES   </w:t>
      </w:r>
      <w:r w:rsidR="001574ED" w:rsidRPr="001574ED"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 w:rsidR="001574ED" w:rsidRPr="001574ED">
        <w:instrText xml:space="preserve"> FORMCHECKBOX </w:instrText>
      </w:r>
      <w:r w:rsidR="001574ED" w:rsidRPr="001574ED">
        <w:fldChar w:fldCharType="end"/>
      </w:r>
      <w:r w:rsidR="001574ED" w:rsidRPr="001574ED">
        <w:t xml:space="preserve"> NO</w:t>
      </w:r>
    </w:p>
    <w:p w14:paraId="08CA9E16" w14:textId="76B57842" w:rsidR="0031084C" w:rsidRDefault="0031084C" w:rsidP="0031084C">
      <w:pPr>
        <w:keepNext w:val="0"/>
        <w:keepLines w:val="0"/>
      </w:pPr>
      <w:r>
        <w:t xml:space="preserve">List specific equipment </w:t>
      </w:r>
      <w:proofErr w:type="gramStart"/>
      <w:r>
        <w:t>trainings</w:t>
      </w:r>
      <w:proofErr w:type="gramEnd"/>
      <w:r>
        <w:t xml:space="preserve"> below that are not documented on SOPs</w:t>
      </w:r>
      <w:r>
        <w:t>.</w:t>
      </w:r>
    </w:p>
    <w:tbl>
      <w:tblPr>
        <w:tblW w:w="9450" w:type="dxa"/>
        <w:tblInd w:w="-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31084C" w:rsidRPr="001574ED" w14:paraId="3CC7351B" w14:textId="77777777" w:rsidTr="001574ED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7D249B2D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Equipment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0062084F" w14:textId="77777777" w:rsidR="0031084C" w:rsidRPr="00790851" w:rsidRDefault="0031084C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4BE57506" w14:textId="77777777" w:rsidR="0031084C" w:rsidRPr="00790851" w:rsidRDefault="0031084C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31084C" w:rsidRPr="00790851" w14:paraId="609FCA0A" w14:textId="77777777" w:rsidTr="0031084C">
        <w:trPr>
          <w:trHeight w:val="432"/>
        </w:trPr>
        <w:tc>
          <w:tcPr>
            <w:tcW w:w="5670" w:type="dxa"/>
          </w:tcPr>
          <w:p w14:paraId="414D3170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96E6D5A" w14:textId="3E7F5F19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statusText w:type="text" w:val="equipment #1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bookmarkEnd w:id="11"/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C660377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260897B1" w14:textId="77777777" w:rsidTr="0031084C">
        <w:trPr>
          <w:trHeight w:val="432"/>
        </w:trPr>
        <w:tc>
          <w:tcPr>
            <w:tcW w:w="5670" w:type="dxa"/>
          </w:tcPr>
          <w:p w14:paraId="6D16CB5B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E844737" w14:textId="7D00F947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53ACC4D9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27EF9ED8" w14:textId="77777777" w:rsidTr="0031084C">
        <w:trPr>
          <w:trHeight w:val="432"/>
        </w:trPr>
        <w:tc>
          <w:tcPr>
            <w:tcW w:w="5670" w:type="dxa"/>
          </w:tcPr>
          <w:p w14:paraId="32B0397E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D9A6899" w14:textId="3CCD3E36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7AB768C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474C470D" w14:textId="77777777" w:rsidTr="0031084C">
        <w:trPr>
          <w:trHeight w:val="432"/>
        </w:trPr>
        <w:tc>
          <w:tcPr>
            <w:tcW w:w="5670" w:type="dxa"/>
          </w:tcPr>
          <w:p w14:paraId="2EAD90F9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39F6564" w14:textId="1BBD81F5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5018B5D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5FA24E93" w14:textId="77777777" w:rsidTr="0031084C">
        <w:trPr>
          <w:trHeight w:val="432"/>
        </w:trPr>
        <w:tc>
          <w:tcPr>
            <w:tcW w:w="5670" w:type="dxa"/>
          </w:tcPr>
          <w:p w14:paraId="544E9683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5F102CB" w14:textId="6CA81F48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6A051277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424C974C" w14:textId="77777777" w:rsidTr="0031084C">
        <w:trPr>
          <w:trHeight w:val="432"/>
        </w:trPr>
        <w:tc>
          <w:tcPr>
            <w:tcW w:w="5670" w:type="dxa"/>
          </w:tcPr>
          <w:p w14:paraId="70AD3417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FB45CA1" w14:textId="1250C31F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5525326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489F78B9" w14:textId="77777777" w:rsidTr="0031084C">
        <w:trPr>
          <w:trHeight w:val="432"/>
        </w:trPr>
        <w:tc>
          <w:tcPr>
            <w:tcW w:w="5670" w:type="dxa"/>
          </w:tcPr>
          <w:p w14:paraId="0F5504D2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BA6A755" w14:textId="5FED40B6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536E46D0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30EBB1FD" w14:textId="77777777" w:rsidTr="0031084C">
        <w:trPr>
          <w:trHeight w:val="432"/>
        </w:trPr>
        <w:tc>
          <w:tcPr>
            <w:tcW w:w="5670" w:type="dxa"/>
          </w:tcPr>
          <w:p w14:paraId="28E71EE9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59991FB" w14:textId="40E9B974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F823302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0048F699" w14:textId="423626E4" w:rsidR="0031084C" w:rsidRDefault="001574ED" w:rsidP="00AD00C3">
      <w:pPr>
        <w:keepNext w:val="0"/>
        <w:keepLines w:val="0"/>
      </w:pPr>
      <w:r w:rsidRPr="00AD00C3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77425" wp14:editId="327ED391">
                <wp:simplePos x="0" y="0"/>
                <wp:positionH relativeFrom="margin">
                  <wp:align>right</wp:align>
                </wp:positionH>
                <wp:positionV relativeFrom="page">
                  <wp:posOffset>743443</wp:posOffset>
                </wp:positionV>
                <wp:extent cx="6201410" cy="548005"/>
                <wp:effectExtent l="0" t="0" r="8890" b="4445"/>
                <wp:wrapNone/>
                <wp:docPr id="240968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2650" w14:textId="77777777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8F49039" w14:textId="1C546F1F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Laboratory-specific Procedure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7425" id="_x0000_s1029" type="#_x0000_t202" style="position:absolute;margin-left:437.1pt;margin-top:58.55pt;width:488.3pt;height:43.1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" stroked="f">
                <v:textbox>
                  <w:txbxContent>
                    <w:p w14:paraId="12322650" w14:textId="77777777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8F49039" w14:textId="1C546F1F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1574ED">
                        <w:rPr>
                          <w:b/>
                          <w:color w:val="FFFFFF" w:themeColor="background1"/>
                        </w:rPr>
                        <w:t>Laboratory-specific Procedure Trainings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14F39D0" w14:textId="304AD766" w:rsidR="0031084C" w:rsidRDefault="0031084C" w:rsidP="00AD00C3">
      <w:pPr>
        <w:keepNext w:val="0"/>
        <w:keepLines w:val="0"/>
      </w:pPr>
    </w:p>
    <w:p w14:paraId="3948B93F" w14:textId="630B31BB" w:rsidR="001574ED" w:rsidRDefault="001574ED" w:rsidP="001574ED">
      <w:pPr>
        <w:keepNext w:val="0"/>
        <w:keepLines w:val="0"/>
      </w:pPr>
      <w:r>
        <w:t xml:space="preserve">Is training for specific procedures completed and documented on lab SOPs?  </w:t>
      </w:r>
      <w:r w:rsidRPr="001574ED"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 w:rsidRPr="001574ED">
        <w:instrText xml:space="preserve"> FORMCHECKBOX </w:instrText>
      </w:r>
      <w:r w:rsidRPr="001574ED">
        <w:fldChar w:fldCharType="end"/>
      </w:r>
      <w:r w:rsidRPr="001574ED">
        <w:t xml:space="preserve"> YES   </w:t>
      </w:r>
      <w:r w:rsidRPr="001574ED"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 w:rsidRPr="001574ED">
        <w:instrText xml:space="preserve"> FORMCHECKBOX </w:instrText>
      </w:r>
      <w:r w:rsidRPr="001574ED">
        <w:fldChar w:fldCharType="end"/>
      </w:r>
      <w:r w:rsidRPr="001574ED">
        <w:t xml:space="preserve"> NO</w:t>
      </w:r>
    </w:p>
    <w:p w14:paraId="4D4080D2" w14:textId="72EBD43D" w:rsidR="0031084C" w:rsidRPr="00790851" w:rsidRDefault="001574ED" w:rsidP="001574ED">
      <w:pPr>
        <w:keepNext w:val="0"/>
        <w:keepLines w:val="0"/>
      </w:pPr>
      <w:r>
        <w:t>List specific procedure trainings below that are not documented on SOPs</w:t>
      </w:r>
      <w:r>
        <w:t>.</w:t>
      </w:r>
    </w:p>
    <w:tbl>
      <w:tblPr>
        <w:tblW w:w="94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790851" w:rsidRPr="00790851" w14:paraId="311E3A2E" w14:textId="77777777" w:rsidTr="001574ED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12F253C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Procedure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75840A06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65816C22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79B7369C" w14:textId="77777777" w:rsidTr="001574ED">
        <w:trPr>
          <w:trHeight w:val="432"/>
        </w:trPr>
        <w:tc>
          <w:tcPr>
            <w:tcW w:w="5670" w:type="dxa"/>
          </w:tcPr>
          <w:p w14:paraId="6FAACAC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6322CDB" w14:textId="3FEE554C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4DEF8B1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37C475D7" w14:textId="77777777" w:rsidTr="001574ED">
        <w:trPr>
          <w:trHeight w:val="432"/>
        </w:trPr>
        <w:tc>
          <w:tcPr>
            <w:tcW w:w="5670" w:type="dxa"/>
          </w:tcPr>
          <w:p w14:paraId="04B6EF4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906C405" w14:textId="2C2FB652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39AE15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113424AC" w14:textId="77777777" w:rsidTr="001574ED">
        <w:trPr>
          <w:trHeight w:val="432"/>
        </w:trPr>
        <w:tc>
          <w:tcPr>
            <w:tcW w:w="5670" w:type="dxa"/>
          </w:tcPr>
          <w:p w14:paraId="06E996C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49B8FD" w14:textId="23BF4E26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94AAF4F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2E915C56" w14:textId="77777777" w:rsidTr="001574ED">
        <w:trPr>
          <w:trHeight w:val="432"/>
        </w:trPr>
        <w:tc>
          <w:tcPr>
            <w:tcW w:w="5670" w:type="dxa"/>
          </w:tcPr>
          <w:p w14:paraId="186F8C1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A5E0B47" w14:textId="61D6621B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54E349C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545DD982" w14:textId="77777777" w:rsidTr="001574ED">
        <w:trPr>
          <w:trHeight w:val="432"/>
        </w:trPr>
        <w:tc>
          <w:tcPr>
            <w:tcW w:w="5670" w:type="dxa"/>
          </w:tcPr>
          <w:p w14:paraId="1990265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1A8116" w14:textId="7F601D2E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75D7016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2F6E2B44" w14:textId="3C27D328" w:rsidR="00484711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69DAE2" wp14:editId="5EDC6AB0">
                <wp:simplePos x="0" y="0"/>
                <wp:positionH relativeFrom="margin">
                  <wp:align>right</wp:align>
                </wp:positionH>
                <wp:positionV relativeFrom="page">
                  <wp:posOffset>4015143</wp:posOffset>
                </wp:positionV>
                <wp:extent cx="6201410" cy="548005"/>
                <wp:effectExtent l="0" t="0" r="8890" b="4445"/>
                <wp:wrapNone/>
                <wp:docPr id="938933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2E27" w14:textId="77777777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BA658F2" w14:textId="34620E6A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Additional Laboratory-specific Trainings (confined spaces, lockout/</w:t>
                            </w:r>
                            <w:proofErr w:type="gramStart"/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tagout,  HIPAA</w:t>
                            </w:r>
                            <w:proofErr w:type="gramEnd"/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, human subjects protections,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DAE2" id="_x0000_s1030" type="#_x0000_t202" style="position:absolute;left:0;text-align:left;margin-left:437.1pt;margin-top:316.15pt;width:488.3pt;height:43.1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GNEQIAAP8DAAAOAAAAZHJzL2Uyb0RvYy54bWysU1Fv0zAQfkfiP1h+p0mrdmxR02l0FCGN&#10;gTT4AY7jNBaOz5zdJuXXc3ayrsAbwg+Wz+f7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" stroked="f">
                <v:textbox>
                  <w:txbxContent>
                    <w:p w14:paraId="477B2E27" w14:textId="77777777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BA658F2" w14:textId="34620E6A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1574ED">
                        <w:rPr>
                          <w:b/>
                          <w:color w:val="FFFFFF" w:themeColor="background1"/>
                        </w:rPr>
                        <w:t>Additional Laboratory-specific Trainings (confined spaces, lockout/</w:t>
                      </w:r>
                      <w:proofErr w:type="gramStart"/>
                      <w:r w:rsidRPr="001574ED">
                        <w:rPr>
                          <w:b/>
                          <w:color w:val="FFFFFF" w:themeColor="background1"/>
                        </w:rPr>
                        <w:t>tagout,  HIPAA</w:t>
                      </w:r>
                      <w:proofErr w:type="gramEnd"/>
                      <w:r w:rsidRPr="001574ED">
                        <w:rPr>
                          <w:b/>
                          <w:color w:val="FFFFFF" w:themeColor="background1"/>
                        </w:rPr>
                        <w:t>, human subjects protections, etc.)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CE5A0FF" w14:textId="7F990CEF" w:rsidR="001574ED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p w14:paraId="0ED460D1" w14:textId="11678BF9" w:rsidR="001574ED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p w14:paraId="25E12EDD" w14:textId="61D1008A" w:rsidR="001574ED" w:rsidRPr="001574ED" w:rsidRDefault="001574ED" w:rsidP="001574ED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Cs/>
        </w:rPr>
      </w:pPr>
      <w:r w:rsidRPr="001574ED">
        <w:rPr>
          <w:rFonts w:eastAsia="Times New Roman" w:cs="Open Sans"/>
          <w:b/>
          <w:bCs/>
          <w:iCs/>
        </w:rPr>
        <w:t>Note</w:t>
      </w:r>
      <w:r w:rsidRPr="001574ED">
        <w:rPr>
          <w:rFonts w:eastAsia="Times New Roman" w:cs="Open Sans"/>
          <w:iCs/>
        </w:rPr>
        <w:t xml:space="preserve">: </w:t>
      </w:r>
      <w:r>
        <w:rPr>
          <w:rFonts w:eastAsia="Times New Roman" w:cs="Open Sans"/>
          <w:iCs/>
        </w:rPr>
        <w:t>T</w:t>
      </w:r>
      <w:r w:rsidRPr="001574ED">
        <w:rPr>
          <w:rFonts w:eastAsia="Times New Roman" w:cs="Open Sans"/>
          <w:iCs/>
        </w:rPr>
        <w:t>rainings required for work and conducted by departments/entities outside of EH&amp;S or UW can also be listed here</w:t>
      </w:r>
      <w:r>
        <w:rPr>
          <w:rFonts w:eastAsia="Times New Roman" w:cs="Open Sans"/>
          <w:iCs/>
        </w:rPr>
        <w:t>.</w:t>
      </w:r>
    </w:p>
    <w:p w14:paraId="4ACF9878" w14:textId="058DC7D1" w:rsidR="001574ED" w:rsidRPr="001574ED" w:rsidRDefault="001574ED" w:rsidP="001574ED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Cs/>
        </w:rPr>
      </w:pPr>
      <w:r w:rsidRPr="001574ED">
        <w:rPr>
          <w:rFonts w:eastAsia="Times New Roman" w:cs="Open Sans"/>
          <w:iCs/>
        </w:rPr>
        <w:t xml:space="preserve">Is additional training for hazards or practices not listed in the previous sections completed and documented on lab SOPs?  </w:t>
      </w:r>
      <w:r w:rsidRPr="001574ED">
        <w:rPr>
          <w:rFonts w:eastAsia="Times New Roman" w:cs="Open Sans"/>
          <w:iCs/>
        </w:rPr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 w:rsidRPr="001574ED">
        <w:rPr>
          <w:rFonts w:eastAsia="Times New Roman" w:cs="Open Sans"/>
          <w:iCs/>
        </w:rPr>
        <w:instrText xml:space="preserve"> FORMCHECKBOX </w:instrText>
      </w:r>
      <w:r w:rsidRPr="001574ED">
        <w:rPr>
          <w:rFonts w:eastAsia="Times New Roman" w:cs="Open Sans"/>
          <w:iCs/>
        </w:rPr>
      </w:r>
      <w:r w:rsidRPr="001574ED">
        <w:rPr>
          <w:rFonts w:eastAsia="Times New Roman" w:cs="Open Sans"/>
          <w:iCs/>
        </w:rPr>
        <w:fldChar w:fldCharType="end"/>
      </w:r>
      <w:r w:rsidRPr="001574ED">
        <w:rPr>
          <w:rFonts w:eastAsia="Times New Roman" w:cs="Open Sans"/>
          <w:iCs/>
        </w:rPr>
        <w:t xml:space="preserve"> YES   </w:t>
      </w:r>
      <w:r w:rsidRPr="001574ED">
        <w:rPr>
          <w:rFonts w:eastAsia="Times New Roman" w:cs="Open Sans"/>
          <w:iCs/>
        </w:rPr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 w:rsidRPr="001574ED">
        <w:rPr>
          <w:rFonts w:eastAsia="Times New Roman" w:cs="Open Sans"/>
          <w:iCs/>
        </w:rPr>
        <w:instrText xml:space="preserve"> FORMCHECKBOX </w:instrText>
      </w:r>
      <w:r w:rsidRPr="001574ED">
        <w:rPr>
          <w:rFonts w:eastAsia="Times New Roman" w:cs="Open Sans"/>
          <w:iCs/>
        </w:rPr>
      </w:r>
      <w:r w:rsidRPr="001574ED">
        <w:rPr>
          <w:rFonts w:eastAsia="Times New Roman" w:cs="Open Sans"/>
          <w:iCs/>
        </w:rPr>
        <w:fldChar w:fldCharType="end"/>
      </w:r>
      <w:r w:rsidRPr="001574ED">
        <w:rPr>
          <w:rFonts w:eastAsia="Times New Roman" w:cs="Open Sans"/>
          <w:iCs/>
        </w:rPr>
        <w:t xml:space="preserve"> NO</w:t>
      </w:r>
    </w:p>
    <w:p w14:paraId="45D4836A" w14:textId="72D45998" w:rsidR="001574ED" w:rsidRDefault="001574ED" w:rsidP="001574ED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  <w:r w:rsidRPr="001574ED">
        <w:rPr>
          <w:rFonts w:eastAsia="Times New Roman" w:cs="Open Sans"/>
          <w:iCs/>
        </w:rPr>
        <w:t>List specific procedure trainings below that are not documented on SOPs</w:t>
      </w:r>
      <w:r>
        <w:rPr>
          <w:rFonts w:eastAsia="Times New Roman" w:cs="Open Sans"/>
          <w:i/>
        </w:rPr>
        <w:t>.</w:t>
      </w:r>
    </w:p>
    <w:p w14:paraId="2B9D2AAE" w14:textId="77777777" w:rsidR="001574ED" w:rsidRPr="00790851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tbl>
      <w:tblPr>
        <w:tblW w:w="94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790851" w:rsidRPr="00790851" w14:paraId="73CFCDBB" w14:textId="77777777" w:rsidTr="001574ED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312A5AA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Training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40E4A10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1E02FDD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10FF68B1" w14:textId="77777777" w:rsidTr="001574ED">
        <w:trPr>
          <w:trHeight w:val="432"/>
        </w:trPr>
        <w:tc>
          <w:tcPr>
            <w:tcW w:w="5670" w:type="dxa"/>
          </w:tcPr>
          <w:p w14:paraId="06146F7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9056E90" w14:textId="37919A0A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406F82F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07B7BBA9" w14:textId="77777777" w:rsidTr="001574ED">
        <w:trPr>
          <w:trHeight w:val="432"/>
        </w:trPr>
        <w:tc>
          <w:tcPr>
            <w:tcW w:w="5670" w:type="dxa"/>
          </w:tcPr>
          <w:p w14:paraId="315FFB8F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426BB3" w14:textId="257AA4D0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712A883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7713FB50" w14:textId="77777777" w:rsidTr="001574ED">
        <w:trPr>
          <w:trHeight w:val="432"/>
        </w:trPr>
        <w:tc>
          <w:tcPr>
            <w:tcW w:w="5670" w:type="dxa"/>
          </w:tcPr>
          <w:p w14:paraId="2EA6FF9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7A8ECDF" w14:textId="77CF88B5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69401C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663E6397" w14:textId="77777777" w:rsidTr="001574ED">
        <w:trPr>
          <w:trHeight w:val="432"/>
        </w:trPr>
        <w:tc>
          <w:tcPr>
            <w:tcW w:w="5670" w:type="dxa"/>
          </w:tcPr>
          <w:p w14:paraId="549D20BA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AFD525E" w14:textId="7150F77B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534DAEF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25249C0F" w14:textId="77777777" w:rsidTr="001574ED">
        <w:trPr>
          <w:trHeight w:val="432"/>
        </w:trPr>
        <w:tc>
          <w:tcPr>
            <w:tcW w:w="5670" w:type="dxa"/>
          </w:tcPr>
          <w:p w14:paraId="027F8F9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2B477BB" w14:textId="62CCAB65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062460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0883C36B" w14:textId="77777777" w:rsidR="00484711" w:rsidRPr="00790851" w:rsidRDefault="00484711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p w14:paraId="41EC9CCA" w14:textId="77777777" w:rsidR="00484711" w:rsidRPr="00790851" w:rsidRDefault="00484711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  <w:r w:rsidRPr="00790851">
        <w:rPr>
          <w:rFonts w:eastAsia="Times New Roman" w:cs="Open Sans"/>
          <w:i/>
        </w:rPr>
        <w:t xml:space="preserve">*After initial </w:t>
      </w:r>
      <w:proofErr w:type="gramStart"/>
      <w:r w:rsidRPr="00790851">
        <w:rPr>
          <w:rFonts w:eastAsia="Times New Roman" w:cs="Open Sans"/>
          <w:i/>
        </w:rPr>
        <w:t>trainings have</w:t>
      </w:r>
      <w:proofErr w:type="gramEnd"/>
      <w:r w:rsidRPr="00790851">
        <w:rPr>
          <w:rFonts w:eastAsia="Times New Roman" w:cs="Open Sans"/>
          <w:i/>
        </w:rPr>
        <w:t xml:space="preserve"> been completed, have the new employee </w:t>
      </w:r>
      <w:proofErr w:type="gramStart"/>
      <w:r w:rsidRPr="00790851">
        <w:rPr>
          <w:rFonts w:eastAsia="Times New Roman" w:cs="Open Sans"/>
          <w:i/>
        </w:rPr>
        <w:t>sign</w:t>
      </w:r>
      <w:proofErr w:type="gramEnd"/>
      <w:r w:rsidRPr="00790851">
        <w:rPr>
          <w:rFonts w:eastAsia="Times New Roman" w:cs="Open Sans"/>
          <w:i/>
        </w:rPr>
        <w:t xml:space="preserve"> and date this form and save it in your laboratory training records. Update as new </w:t>
      </w:r>
      <w:proofErr w:type="gramStart"/>
      <w:r w:rsidRPr="00790851">
        <w:rPr>
          <w:rFonts w:eastAsia="Times New Roman" w:cs="Open Sans"/>
          <w:i/>
        </w:rPr>
        <w:t>trainings are</w:t>
      </w:r>
      <w:proofErr w:type="gramEnd"/>
      <w:r w:rsidRPr="00790851">
        <w:rPr>
          <w:rFonts w:eastAsia="Times New Roman" w:cs="Open Sans"/>
          <w:i/>
        </w:rPr>
        <w:t xml:space="preserve"> completed.</w:t>
      </w:r>
    </w:p>
    <w:p w14:paraId="346C10FA" w14:textId="486F906B" w:rsidR="00484711" w:rsidRPr="00790851" w:rsidRDefault="00484711" w:rsidP="00AD00C3">
      <w:pPr>
        <w:keepNext w:val="0"/>
        <w:keepLines w:val="0"/>
        <w:tabs>
          <w:tab w:val="left" w:pos="7670"/>
          <w:tab w:val="right" w:leader="underscore" w:pos="9774"/>
        </w:tabs>
        <w:rPr>
          <w:rFonts w:cs="Open Sans"/>
          <w:b/>
        </w:rPr>
      </w:pPr>
    </w:p>
    <w:p w14:paraId="30D41DE3" w14:textId="39EBF5CE" w:rsidR="00484711" w:rsidRPr="00790851" w:rsidRDefault="00484711" w:rsidP="00AD00C3">
      <w:pPr>
        <w:keepNext w:val="0"/>
        <w:keepLines w:val="0"/>
        <w:tabs>
          <w:tab w:val="left" w:pos="7670"/>
          <w:tab w:val="right" w:leader="underscore" w:pos="9774"/>
        </w:tabs>
        <w:ind w:left="187"/>
        <w:rPr>
          <w:rFonts w:cs="Open Sans"/>
          <w:u w:val="single"/>
        </w:rPr>
      </w:pPr>
      <w:r w:rsidRPr="00790851">
        <w:rPr>
          <w:rFonts w:cs="Open Sans"/>
          <w:b/>
        </w:rPr>
        <w:t>Employee</w:t>
      </w:r>
      <w:r w:rsidRPr="00790851">
        <w:rPr>
          <w:rFonts w:cs="Open Sans"/>
          <w:b/>
          <w:spacing w:val="-1"/>
        </w:rPr>
        <w:t xml:space="preserve"> </w:t>
      </w:r>
      <w:r w:rsidRPr="00790851">
        <w:rPr>
          <w:rFonts w:cs="Open Sans"/>
          <w:b/>
        </w:rPr>
        <w:t>Signature</w:t>
      </w:r>
      <w:r w:rsidRPr="00790851">
        <w:rPr>
          <w:rFonts w:cs="Open Sans"/>
        </w:rPr>
        <w:t>:</w:t>
      </w:r>
      <w:r w:rsidRPr="00790851">
        <w:rPr>
          <w:rFonts w:cs="Open Sans"/>
          <w:u w:val="single"/>
        </w:rPr>
        <w:t xml:space="preserve"> ___________________________</w:t>
      </w:r>
    </w:p>
    <w:p w14:paraId="548B69DA" w14:textId="77777777" w:rsidR="00484711" w:rsidRPr="00790851" w:rsidRDefault="00484711" w:rsidP="00AD00C3">
      <w:pPr>
        <w:keepNext w:val="0"/>
        <w:keepLines w:val="0"/>
        <w:tabs>
          <w:tab w:val="left" w:pos="7670"/>
          <w:tab w:val="right" w:leader="underscore" w:pos="9774"/>
        </w:tabs>
        <w:ind w:left="187"/>
        <w:rPr>
          <w:rFonts w:cs="Open Sans"/>
          <w:b/>
        </w:rPr>
      </w:pPr>
    </w:p>
    <w:p w14:paraId="15F7DC11" w14:textId="4CCDD4A1" w:rsidR="00EF40B6" w:rsidRPr="00340717" w:rsidRDefault="00484711" w:rsidP="00AD00C3">
      <w:pPr>
        <w:keepNext w:val="0"/>
        <w:keepLines w:val="0"/>
        <w:tabs>
          <w:tab w:val="left" w:pos="7670"/>
          <w:tab w:val="right" w:leader="underscore" w:pos="9774"/>
        </w:tabs>
        <w:ind w:left="187"/>
        <w:rPr>
          <w:rFonts w:cs="Open Sans"/>
          <w:u w:val="single"/>
        </w:rPr>
        <w:sectPr w:rsidR="00EF40B6" w:rsidRPr="00340717" w:rsidSect="00AD00C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70" w:right="1440" w:bottom="1440" w:left="1440" w:header="432" w:footer="432" w:gutter="0"/>
          <w:cols w:space="720"/>
          <w:docGrid w:linePitch="360"/>
        </w:sectPr>
      </w:pPr>
      <w:proofErr w:type="gramStart"/>
      <w:r w:rsidRPr="00790851">
        <w:rPr>
          <w:rFonts w:cs="Open Sans"/>
          <w:b/>
        </w:rPr>
        <w:lastRenderedPageBreak/>
        <w:t>Date</w:t>
      </w:r>
      <w:r w:rsidRPr="00790851">
        <w:rPr>
          <w:rFonts w:cs="Open Sans"/>
        </w:rPr>
        <w:t>:_</w:t>
      </w:r>
      <w:proofErr w:type="gramEnd"/>
      <w:r w:rsidRPr="00790851">
        <w:rPr>
          <w:rFonts w:cs="Open Sans"/>
        </w:rPr>
        <w:t>_____________________________</w:t>
      </w:r>
      <w:r w:rsidRPr="00790851">
        <w:rPr>
          <w:rFonts w:cs="Open Sans"/>
          <w:u w:val="single"/>
        </w:rPr>
        <w:t xml:space="preserve">__                                          </w:t>
      </w:r>
      <w:r w:rsidRPr="00790851">
        <w:rPr>
          <w:rFonts w:cs="Open Sans"/>
        </w:rPr>
        <w:t>_________</w:t>
      </w:r>
      <w:bookmarkStart w:id="12" w:name="_Toc25102423"/>
    </w:p>
    <w:p w14:paraId="22DBB6C2" w14:textId="1C728336" w:rsidR="00C7242D" w:rsidRPr="00790851" w:rsidRDefault="00C7242D" w:rsidP="00AD00C3">
      <w:pPr>
        <w:keepNext w:val="0"/>
        <w:keepLines w:val="0"/>
        <w:spacing w:before="0" w:after="0"/>
      </w:pPr>
      <w:bookmarkStart w:id="13" w:name="_Toc529368802"/>
      <w:bookmarkStart w:id="14" w:name="_Toc529368803"/>
      <w:bookmarkStart w:id="15" w:name="z_lsmtabs"/>
      <w:bookmarkEnd w:id="13"/>
      <w:bookmarkEnd w:id="14"/>
      <w:bookmarkEnd w:id="15"/>
      <w:bookmarkEnd w:id="0"/>
      <w:bookmarkEnd w:id="1"/>
      <w:bookmarkEnd w:id="12"/>
    </w:p>
    <w:sectPr w:rsidR="00C7242D" w:rsidRPr="00790851" w:rsidSect="00470871">
      <w:pgSz w:w="12240" w:h="15840" w:code="1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55D71" w14:textId="77777777" w:rsidR="00066690" w:rsidRDefault="00066690" w:rsidP="00975E75">
      <w:r>
        <w:separator/>
      </w:r>
    </w:p>
  </w:endnote>
  <w:endnote w:type="continuationSeparator" w:id="0">
    <w:p w14:paraId="574D147F" w14:textId="77777777" w:rsidR="00066690" w:rsidRDefault="00066690" w:rsidP="00975E75">
      <w:r>
        <w:continuationSeparator/>
      </w:r>
    </w:p>
  </w:endnote>
  <w:endnote w:type="continuationNotice" w:id="1">
    <w:p w14:paraId="119DCC2D" w14:textId="77777777" w:rsidR="00066690" w:rsidRDefault="0006669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LuzSans-Book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ncode Sans Wide">
    <w:altName w:val="Times New Roman"/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 Normal Black">
    <w:altName w:val="Times New Roman"/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Uni Sans Light">
    <w:altName w:val="Courier New"/>
    <w:panose1 w:val="000005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Hoefler Text">
    <w:altName w:val="Hoefler Tex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AB3F" w14:textId="2E6371CB" w:rsidR="00066690" w:rsidRDefault="00066690" w:rsidP="00975E75">
    <w:pPr>
      <w:pStyle w:val="Footer"/>
      <w:ind w:left="-630"/>
    </w:pPr>
    <w:r w:rsidRPr="00730757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2D25633" wp14:editId="27AD5D42">
              <wp:simplePos x="0" y="0"/>
              <wp:positionH relativeFrom="margin">
                <wp:posOffset>190500</wp:posOffset>
              </wp:positionH>
              <wp:positionV relativeFrom="page">
                <wp:posOffset>9353550</wp:posOffset>
              </wp:positionV>
              <wp:extent cx="6276975" cy="352425"/>
              <wp:effectExtent l="0" t="0" r="9525" b="9525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69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032EEAD" w14:textId="72880932" w:rsidR="00066690" w:rsidRPr="00E624DB" w:rsidRDefault="00066690" w:rsidP="00EE64E0">
                          <w:pPr>
                            <w:pStyle w:val="Footer"/>
                          </w:pPr>
                          <w:r>
                            <w:t xml:space="preserve"> Environmental Health &amp; Safety Department </w:t>
                          </w:r>
                          <w:r w:rsidRPr="00E624DB">
                            <w:t>| www.ehs.washington.edu</w:t>
                          </w:r>
                          <w:r>
                            <w:t xml:space="preserve"> </w:t>
                          </w:r>
                          <w:r w:rsidRPr="00E624DB">
                            <w:t>|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D2563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3" type="#_x0000_t202" style="position:absolute;left:0;text-align:left;margin-left:15pt;margin-top:736.5pt;width:494.25pt;height:27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" filled="f" stroked="f">
              <v:textbox inset="0,0,0,0">
                <w:txbxContent>
                  <w:p w14:paraId="5032EEAD" w14:textId="72880932" w:rsidR="00066690" w:rsidRPr="00E624DB" w:rsidRDefault="00066690" w:rsidP="00EE64E0">
                    <w:pPr>
                      <w:pStyle w:val="Footer"/>
                    </w:pPr>
                    <w:r>
                      <w:t xml:space="preserve"> Environmental Health &amp; Safety Department </w:t>
                    </w:r>
                    <w:r w:rsidRPr="00E624DB">
                      <w:t>| www.ehs.washington.edu</w:t>
                    </w:r>
                    <w:r>
                      <w:t xml:space="preserve"> </w:t>
                    </w:r>
                    <w:r w:rsidRPr="00E624DB">
                      <w:t>|</w:t>
                    </w:r>
                    <w: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6A20F5" wp14:editId="507F0CBA">
              <wp:simplePos x="0" y="0"/>
              <wp:positionH relativeFrom="margin">
                <wp:posOffset>247650</wp:posOffset>
              </wp:positionH>
              <wp:positionV relativeFrom="paragraph">
                <wp:posOffset>121919</wp:posOffset>
              </wp:positionV>
              <wp:extent cx="62198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98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<w:pict w14:anchorId="2B31C7E6">
            <v:line id="Straight Connector 3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19.5pt,9.6pt" to="509.25pt,9.6pt" w14:anchorId="04C1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">
              <w10:wrap anchorx="margin"/>
            </v:line>
          </w:pict>
        </mc:Fallback>
      </mc:AlternateContent>
    </w:r>
    <w:r>
      <w:rPr>
        <w:noProof/>
      </w:rPr>
      <w:drawing>
        <wp:inline distT="0" distB="0" distL="0" distR="0" wp14:anchorId="35181E7A" wp14:editId="31F731D9">
          <wp:extent cx="594134" cy="400050"/>
          <wp:effectExtent l="0" t="0" r="0" b="0"/>
          <wp:docPr id="766370701" name="Picture 766370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-Logo_Purpl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909" cy="4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199B" w14:textId="1DCB38A6" w:rsidR="00066690" w:rsidRDefault="00066690" w:rsidP="00975E75">
    <w:pPr>
      <w:pStyle w:val="Footer"/>
    </w:pPr>
    <w:r w:rsidRPr="00730757">
      <w:rPr>
        <w:noProof/>
      </w:rPr>
      <w:drawing>
        <wp:anchor distT="0" distB="0" distL="114300" distR="114300" simplePos="0" relativeHeight="251658242" behindDoc="0" locked="0" layoutInCell="1" allowOverlap="1" wp14:anchorId="59CD4C7C" wp14:editId="3434CBAC">
          <wp:simplePos x="0" y="0"/>
          <wp:positionH relativeFrom="page">
            <wp:posOffset>6829425</wp:posOffset>
          </wp:positionH>
          <wp:positionV relativeFrom="page">
            <wp:posOffset>9372812</wp:posOffset>
          </wp:positionV>
          <wp:extent cx="521018" cy="347345"/>
          <wp:effectExtent l="0" t="0" r="12700" b="8255"/>
          <wp:wrapNone/>
          <wp:docPr id="584106683" name="Picture 584106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018" cy="347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075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F9CB3A8" wp14:editId="60B42178">
              <wp:simplePos x="0" y="0"/>
              <wp:positionH relativeFrom="margin">
                <wp:posOffset>266701</wp:posOffset>
              </wp:positionH>
              <wp:positionV relativeFrom="page">
                <wp:posOffset>9391649</wp:posOffset>
              </wp:positionV>
              <wp:extent cx="5791200" cy="314325"/>
              <wp:effectExtent l="0" t="0" r="0" b="9525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12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D2ECA2C" w14:textId="21AF59E6" w:rsidR="00066690" w:rsidRPr="00E624DB" w:rsidRDefault="00066690" w:rsidP="00EE64E0">
                          <w:pPr>
                            <w:pStyle w:val="Footer"/>
                          </w:pPr>
                          <w:r>
                            <w:t xml:space="preserve"> Environmental Health &amp; Safety Department </w:t>
                          </w:r>
                          <w:r w:rsidRPr="00E624DB">
                            <w:t>| www.ehs.washington.edu</w:t>
                          </w:r>
                          <w:r>
                            <w:t xml:space="preserve"> </w:t>
                          </w:r>
                          <w:r w:rsidRPr="00E624DB">
                            <w:t>|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CB3A8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4" type="#_x0000_t202" style="position:absolute;margin-left:21pt;margin-top:739.5pt;width:456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" filled="f" stroked="f">
              <v:textbox inset="0,0,0,0">
                <w:txbxContent>
                  <w:p w14:paraId="4D2ECA2C" w14:textId="21AF59E6" w:rsidR="00066690" w:rsidRPr="00E624DB" w:rsidRDefault="00066690" w:rsidP="00EE64E0">
                    <w:pPr>
                      <w:pStyle w:val="Footer"/>
                    </w:pPr>
                    <w:r>
                      <w:t xml:space="preserve"> Environmental Health &amp; Safety Department </w:t>
                    </w:r>
                    <w:r w:rsidRPr="00E624DB">
                      <w:t>| www.ehs.washington.edu</w:t>
                    </w:r>
                    <w:r>
                      <w:t xml:space="preserve"> </w:t>
                    </w:r>
                    <w:r w:rsidRPr="00E624DB">
                      <w:t>|</w:t>
                    </w:r>
                    <w: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4693E4" wp14:editId="1AB6B835">
              <wp:simplePos x="0" y="0"/>
              <wp:positionH relativeFrom="column">
                <wp:posOffset>-238125</wp:posOffset>
              </wp:positionH>
              <wp:positionV relativeFrom="paragraph">
                <wp:posOffset>-84455</wp:posOffset>
              </wp:positionV>
              <wp:extent cx="62293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29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 w14:anchorId="79D8C5B6">
            <v:line id="Straight Connector 5" style="position:absolute;flip:x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pt" from="-18.75pt,-6.65pt" to="471.75pt,-6.65pt" w14:anchorId="220D3F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5A2A3" w14:textId="77777777" w:rsidR="00066690" w:rsidRDefault="00066690" w:rsidP="00975E75">
    <w:pPr>
      <w:pStyle w:val="Footer"/>
    </w:pPr>
    <w:r w:rsidRPr="00730757">
      <w:rPr>
        <w:noProof/>
      </w:rPr>
      <w:drawing>
        <wp:anchor distT="0" distB="0" distL="114300" distR="114300" simplePos="0" relativeHeight="251658240" behindDoc="0" locked="0" layoutInCell="1" allowOverlap="1" wp14:anchorId="60F439D9" wp14:editId="145C25CF">
          <wp:simplePos x="0" y="0"/>
          <wp:positionH relativeFrom="margin">
            <wp:align>right</wp:align>
          </wp:positionH>
          <wp:positionV relativeFrom="page">
            <wp:posOffset>8448675</wp:posOffset>
          </wp:positionV>
          <wp:extent cx="2055495" cy="1370965"/>
          <wp:effectExtent l="0" t="0" r="1905" b="635"/>
          <wp:wrapNone/>
          <wp:docPr id="721153456" name="Picture 72115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D1490" w14:textId="77777777" w:rsidR="00066690" w:rsidRDefault="00066690" w:rsidP="00975E75">
      <w:r>
        <w:separator/>
      </w:r>
    </w:p>
  </w:footnote>
  <w:footnote w:type="continuationSeparator" w:id="0">
    <w:p w14:paraId="6F9FED5B" w14:textId="77777777" w:rsidR="00066690" w:rsidRDefault="00066690" w:rsidP="00975E75">
      <w:r>
        <w:continuationSeparator/>
      </w:r>
    </w:p>
  </w:footnote>
  <w:footnote w:type="continuationNotice" w:id="1">
    <w:p w14:paraId="6E4D03F2" w14:textId="77777777" w:rsidR="00066690" w:rsidRDefault="0006669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48DB" w14:textId="77777777" w:rsidR="00066690" w:rsidRDefault="00066690" w:rsidP="00046BCD">
    <w:pPr>
      <w:pStyle w:val="Header"/>
      <w:ind w:right="-990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246F0FF" wp14:editId="669845B8">
              <wp:simplePos x="0" y="0"/>
              <wp:positionH relativeFrom="column">
                <wp:posOffset>-180976</wp:posOffset>
              </wp:positionH>
              <wp:positionV relativeFrom="paragraph">
                <wp:posOffset>192405</wp:posOffset>
              </wp:positionV>
              <wp:extent cx="6734175" cy="0"/>
              <wp:effectExtent l="0" t="0" r="9525" b="19050"/>
              <wp:wrapNone/>
              <wp:docPr id="53" name="Straight Connector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7341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<w:pict w14:anchorId="0D0DB134">
            <v:line id="Straight Connector 53" style="position:absolute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-14.25pt,15.15pt" to="516pt,15.15pt" w14:anchorId="0830BD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"/>
          </w:pict>
        </mc:Fallback>
      </mc:AlternateContent>
    </w:r>
    <w:r w:rsidRPr="00730757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AB790F0" wp14:editId="6F403302">
              <wp:simplePos x="0" y="0"/>
              <wp:positionH relativeFrom="margin">
                <wp:posOffset>-161925</wp:posOffset>
              </wp:positionH>
              <wp:positionV relativeFrom="topMargin">
                <wp:posOffset>314325</wp:posOffset>
              </wp:positionV>
              <wp:extent cx="3829050" cy="409575"/>
              <wp:effectExtent l="0" t="0" r="0" b="9525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905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5D6BBB0" w14:textId="3C945FC5" w:rsidR="00066690" w:rsidRDefault="00066690" w:rsidP="00046BCD">
                          <w:pPr>
                            <w:pStyle w:val="Header"/>
                            <w:jc w:val="left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023D0952" w14:textId="492E78ED" w:rsidR="00066690" w:rsidRDefault="00066690" w:rsidP="00046BCD">
                          <w:pPr>
                            <w:pStyle w:val="Header"/>
                            <w:jc w:val="left"/>
                            <w:rPr>
                              <w:noProof/>
                            </w:rPr>
                          </w:pPr>
                          <w:r w:rsidRPr="00E624DB">
                            <w:t xml:space="preserve">Page </w:t>
                          </w:r>
                          <w:r w:rsidRPr="00E624DB">
                            <w:fldChar w:fldCharType="begin"/>
                          </w:r>
                          <w:r w:rsidRPr="00E624DB">
                            <w:instrText xml:space="preserve"> PAGE  \* Arabic  \* MERGEFORMAT </w:instrText>
                          </w:r>
                          <w:r w:rsidRPr="00E624DB">
                            <w:fldChar w:fldCharType="separate"/>
                          </w:r>
                          <w:r w:rsidR="00DA1442">
                            <w:rPr>
                              <w:noProof/>
                            </w:rPr>
                            <w:t>2</w:t>
                          </w:r>
                          <w:r w:rsidRPr="00E624DB">
                            <w:fldChar w:fldCharType="end"/>
                          </w:r>
                          <w:r w:rsidRPr="00E624DB">
                            <w:t xml:space="preserve"> of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A1442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 w:hint="eastAsia"/>
                              <w:noProof/>
                            </w:rPr>
                            <w:t>ￜ</w:t>
                          </w:r>
                          <w:r>
                            <w:rPr>
                              <w:noProof/>
                            </w:rPr>
                            <w:t xml:space="preserve"> December 10, 2020</w:t>
                          </w:r>
                        </w:p>
                        <w:p w14:paraId="0BD3F068" w14:textId="77777777" w:rsidR="00066690" w:rsidRPr="00E624DB" w:rsidRDefault="00066690" w:rsidP="00046BCD">
                          <w:pPr>
                            <w:pStyle w:val="Header"/>
                            <w:jc w:val="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790F0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1" type="#_x0000_t202" style="position:absolute;left:0;text-align:left;margin-left:-12.75pt;margin-top:24.75pt;width:301.5pt;height:32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" filled="f" stroked="f">
              <v:textbox inset="0,0,0,0">
                <w:txbxContent>
                  <w:p w14:paraId="45D6BBB0" w14:textId="3C945FC5" w:rsidR="00066690" w:rsidRDefault="00066690" w:rsidP="00046BCD">
                    <w:pPr>
                      <w:pStyle w:val="Header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 </w:t>
                    </w:r>
                  </w:p>
                  <w:p w14:paraId="023D0952" w14:textId="492E78ED" w:rsidR="00066690" w:rsidRDefault="00066690" w:rsidP="00046BCD">
                    <w:pPr>
                      <w:pStyle w:val="Header"/>
                      <w:jc w:val="left"/>
                      <w:rPr>
                        <w:noProof/>
                      </w:rPr>
                    </w:pPr>
                    <w:r w:rsidRPr="00E624DB">
                      <w:t xml:space="preserve">Page </w:t>
                    </w:r>
                    <w:r w:rsidRPr="00E624DB">
                      <w:fldChar w:fldCharType="begin"/>
                    </w:r>
                    <w:r w:rsidRPr="00E624DB">
                      <w:instrText xml:space="preserve"> PAGE  \* Arabic  \* MERGEFORMAT </w:instrText>
                    </w:r>
                    <w:r w:rsidRPr="00E624DB">
                      <w:fldChar w:fldCharType="separate"/>
                    </w:r>
                    <w:r w:rsidR="00DA1442">
                      <w:rPr>
                        <w:noProof/>
                      </w:rPr>
                      <w:t>2</w:t>
                    </w:r>
                    <w:r w:rsidRPr="00E624DB">
                      <w:fldChar w:fldCharType="end"/>
                    </w:r>
                    <w:r w:rsidRPr="00E624DB">
                      <w:t xml:space="preserve"> of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A1442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 w:hint="eastAsia"/>
                        <w:noProof/>
                      </w:rPr>
                      <w:t>ￜ</w:t>
                    </w:r>
                    <w:r>
                      <w:rPr>
                        <w:noProof/>
                      </w:rPr>
                      <w:t xml:space="preserve"> December 10, 2020</w:t>
                    </w:r>
                  </w:p>
                  <w:p w14:paraId="0BD3F068" w14:textId="77777777" w:rsidR="00066690" w:rsidRPr="00E624DB" w:rsidRDefault="00066690" w:rsidP="00046BCD">
                    <w:pPr>
                      <w:pStyle w:val="Header"/>
                      <w:jc w:val="lef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inline distT="0" distB="0" distL="0" distR="0" wp14:anchorId="0CF1BC41" wp14:editId="30CFCC13">
          <wp:extent cx="2867025" cy="373380"/>
          <wp:effectExtent l="0" t="0" r="9525" b="7620"/>
          <wp:docPr id="193528316" name="Picture 19352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viro.HlthAndSafety-large-color-N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2807" cy="381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68A82" w14:textId="3CCC36E0" w:rsidR="00066690" w:rsidRPr="00AD06AC" w:rsidRDefault="00066690" w:rsidP="00AD06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BD56" w14:textId="77777777" w:rsidR="00066690" w:rsidRDefault="00066690" w:rsidP="00046BCD">
    <w:pPr>
      <w:pStyle w:val="Header"/>
      <w:ind w:left="-630"/>
    </w:pPr>
    <w:r w:rsidRPr="00730757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EEC4976" wp14:editId="69CAF6B3">
              <wp:simplePos x="0" y="0"/>
              <wp:positionH relativeFrom="margin">
                <wp:posOffset>2714625</wp:posOffset>
              </wp:positionH>
              <wp:positionV relativeFrom="topMargin">
                <wp:posOffset>285749</wp:posOffset>
              </wp:positionV>
              <wp:extent cx="3631565" cy="409575"/>
              <wp:effectExtent l="0" t="0" r="6985" b="9525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156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C53FEF" w14:textId="0AA948C1" w:rsidR="00066690" w:rsidRDefault="00066690" w:rsidP="00046BCD">
                          <w:pPr>
                            <w:pStyle w:val="Header"/>
                          </w:pPr>
                          <w:r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34326CB2" w14:textId="15EA9711" w:rsidR="00066690" w:rsidRPr="00E624DB" w:rsidRDefault="00AD00C3" w:rsidP="00046BCD">
                          <w:pPr>
                            <w:pStyle w:val="Header"/>
                          </w:pPr>
                          <w:r>
                            <w:t>June 27</w:t>
                          </w:r>
                          <w:r w:rsidR="00066690">
                            <w:t xml:space="preserve">, </w:t>
                          </w:r>
                          <w:proofErr w:type="gramStart"/>
                          <w:r w:rsidR="00066690">
                            <w:t>202</w:t>
                          </w:r>
                          <w:r>
                            <w:t>3</w:t>
                          </w:r>
                          <w:proofErr w:type="gramEnd"/>
                          <w:r w:rsidR="00066690">
                            <w:t xml:space="preserve"> </w:t>
                          </w:r>
                          <w:r w:rsidR="00066690">
                            <w:rPr>
                              <w:rFonts w:ascii="Arial Unicode MS" w:eastAsia="Arial Unicode MS" w:hAnsi="Arial Unicode MS" w:cs="Arial Unicode MS" w:hint="eastAsia"/>
                            </w:rPr>
                            <w:t>ￜ</w:t>
                          </w:r>
                          <w:r w:rsidR="00066690">
                            <w:t xml:space="preserve"> </w:t>
                          </w:r>
                          <w:r w:rsidR="00066690" w:rsidRPr="00E624DB">
                            <w:t xml:space="preserve">Page </w:t>
                          </w:r>
                          <w:r w:rsidR="00066690" w:rsidRPr="00E624DB">
                            <w:fldChar w:fldCharType="begin"/>
                          </w:r>
                          <w:r w:rsidR="00066690" w:rsidRPr="00E624DB">
                            <w:instrText xml:space="preserve"> PAGE  \* Arabic  \* MERGEFORMAT </w:instrText>
                          </w:r>
                          <w:r w:rsidR="00066690" w:rsidRPr="00E624DB">
                            <w:fldChar w:fldCharType="separate"/>
                          </w:r>
                          <w:r w:rsidR="00DA1442">
                            <w:rPr>
                              <w:noProof/>
                            </w:rPr>
                            <w:t>1</w:t>
                          </w:r>
                          <w:r w:rsidR="00066690" w:rsidRPr="00E624DB">
                            <w:fldChar w:fldCharType="end"/>
                          </w:r>
                          <w:r w:rsidR="00066690" w:rsidRPr="00E624DB">
                            <w:t xml:space="preserve"> of </w:t>
                          </w:r>
                          <w:r w:rsidR="00066690">
                            <w:rPr>
                              <w:noProof/>
                            </w:rPr>
                            <w:fldChar w:fldCharType="begin"/>
                          </w:r>
                          <w:r w:rsidR="00066690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066690">
                            <w:rPr>
                              <w:noProof/>
                            </w:rPr>
                            <w:fldChar w:fldCharType="separate"/>
                          </w:r>
                          <w:r w:rsidR="00DA1442">
                            <w:rPr>
                              <w:noProof/>
                            </w:rPr>
                            <w:t>4</w:t>
                          </w:r>
                          <w:r w:rsidR="00066690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C4976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2" type="#_x0000_t202" style="position:absolute;left:0;text-align:left;margin-left:213.75pt;margin-top:22.5pt;width:285.95pt;height:32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" filled="f" stroked="f">
              <v:textbox inset="0,0,0,0">
                <w:txbxContent>
                  <w:p w14:paraId="12C53FEF" w14:textId="0AA948C1" w:rsidR="00066690" w:rsidRDefault="00066690" w:rsidP="00046BCD">
                    <w:pPr>
                      <w:pStyle w:val="Header"/>
                    </w:pPr>
                    <w:r>
                      <w:rPr>
                        <w:noProof/>
                      </w:rPr>
                      <w:t xml:space="preserve"> </w:t>
                    </w:r>
                  </w:p>
                  <w:p w14:paraId="34326CB2" w14:textId="15EA9711" w:rsidR="00066690" w:rsidRPr="00E624DB" w:rsidRDefault="00AD00C3" w:rsidP="00046BCD">
                    <w:pPr>
                      <w:pStyle w:val="Header"/>
                    </w:pPr>
                    <w:r>
                      <w:t>June 27</w:t>
                    </w:r>
                    <w:r w:rsidR="00066690">
                      <w:t xml:space="preserve">, </w:t>
                    </w:r>
                    <w:proofErr w:type="gramStart"/>
                    <w:r w:rsidR="00066690">
                      <w:t>202</w:t>
                    </w:r>
                    <w:r>
                      <w:t>3</w:t>
                    </w:r>
                    <w:proofErr w:type="gramEnd"/>
                    <w:r w:rsidR="00066690">
                      <w:t xml:space="preserve"> </w:t>
                    </w:r>
                    <w:r w:rsidR="00066690">
                      <w:rPr>
                        <w:rFonts w:ascii="Arial Unicode MS" w:eastAsia="Arial Unicode MS" w:hAnsi="Arial Unicode MS" w:cs="Arial Unicode MS" w:hint="eastAsia"/>
                      </w:rPr>
                      <w:t>ￜ</w:t>
                    </w:r>
                    <w:r w:rsidR="00066690">
                      <w:t xml:space="preserve"> </w:t>
                    </w:r>
                    <w:r w:rsidR="00066690" w:rsidRPr="00E624DB">
                      <w:t xml:space="preserve">Page </w:t>
                    </w:r>
                    <w:r w:rsidR="00066690" w:rsidRPr="00E624DB">
                      <w:fldChar w:fldCharType="begin"/>
                    </w:r>
                    <w:r w:rsidR="00066690" w:rsidRPr="00E624DB">
                      <w:instrText xml:space="preserve"> PAGE  \* Arabic  \* MERGEFORMAT </w:instrText>
                    </w:r>
                    <w:r w:rsidR="00066690" w:rsidRPr="00E624DB">
                      <w:fldChar w:fldCharType="separate"/>
                    </w:r>
                    <w:r w:rsidR="00DA1442">
                      <w:rPr>
                        <w:noProof/>
                      </w:rPr>
                      <w:t>1</w:t>
                    </w:r>
                    <w:r w:rsidR="00066690" w:rsidRPr="00E624DB">
                      <w:fldChar w:fldCharType="end"/>
                    </w:r>
                    <w:r w:rsidR="00066690" w:rsidRPr="00E624DB">
                      <w:t xml:space="preserve"> of </w:t>
                    </w:r>
                    <w:r w:rsidR="00066690">
                      <w:rPr>
                        <w:noProof/>
                      </w:rPr>
                      <w:fldChar w:fldCharType="begin"/>
                    </w:r>
                    <w:r w:rsidR="00066690">
                      <w:rPr>
                        <w:noProof/>
                      </w:rPr>
                      <w:instrText xml:space="preserve"> NUMPAGES  \* Arabic  \* MERGEFORMAT </w:instrText>
                    </w:r>
                    <w:r w:rsidR="00066690">
                      <w:rPr>
                        <w:noProof/>
                      </w:rPr>
                      <w:fldChar w:fldCharType="separate"/>
                    </w:r>
                    <w:r w:rsidR="00DA1442">
                      <w:rPr>
                        <w:noProof/>
                      </w:rPr>
                      <w:t>4</w:t>
                    </w:r>
                    <w:r w:rsidR="00066690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inline distT="0" distB="0" distL="0" distR="0" wp14:anchorId="2A673221" wp14:editId="53FAF48D">
          <wp:extent cx="6905625" cy="353060"/>
          <wp:effectExtent l="0" t="0" r="0" b="1270"/>
          <wp:docPr id="1091947543" name="Picture 1091947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logo-n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5625" cy="35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C6377B" w14:textId="72A24A90" w:rsidR="00066690" w:rsidRPr="00AD06AC" w:rsidRDefault="00066690" w:rsidP="00AD06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076F6" w14:textId="457E19E1" w:rsidR="00066690" w:rsidRDefault="00066690" w:rsidP="00975E75">
    <w:pPr>
      <w:pStyle w:val="Header"/>
    </w:pPr>
    <w:r w:rsidRPr="00730757">
      <w:rPr>
        <w:noProof/>
      </w:rPr>
      <w:drawing>
        <wp:anchor distT="0" distB="0" distL="114300" distR="114300" simplePos="0" relativeHeight="251658241" behindDoc="0" locked="0" layoutInCell="1" allowOverlap="1" wp14:anchorId="681AAE0C" wp14:editId="6293F393">
          <wp:simplePos x="0" y="0"/>
          <wp:positionH relativeFrom="margin">
            <wp:align>left</wp:align>
          </wp:positionH>
          <wp:positionV relativeFrom="page">
            <wp:posOffset>4486910</wp:posOffset>
          </wp:positionV>
          <wp:extent cx="1485900" cy="125095"/>
          <wp:effectExtent l="0" t="0" r="0" b="8255"/>
          <wp:wrapNone/>
          <wp:docPr id="1654611283" name="Picture 1654611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5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4A4FE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hybridMultilevel"/>
    <w:tmpl w:val="A5C63EEE"/>
    <w:lvl w:ilvl="0" w:tplc="5DB8DB8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6A84EEE">
      <w:numFmt w:val="decimal"/>
      <w:lvlText w:val=""/>
      <w:lvlJc w:val="left"/>
    </w:lvl>
    <w:lvl w:ilvl="2" w:tplc="7EB8D042">
      <w:numFmt w:val="decimal"/>
      <w:lvlText w:val=""/>
      <w:lvlJc w:val="left"/>
    </w:lvl>
    <w:lvl w:ilvl="3" w:tplc="1B4C8EB0">
      <w:numFmt w:val="decimal"/>
      <w:lvlText w:val=""/>
      <w:lvlJc w:val="left"/>
    </w:lvl>
    <w:lvl w:ilvl="4" w:tplc="79788B04">
      <w:numFmt w:val="decimal"/>
      <w:lvlText w:val=""/>
      <w:lvlJc w:val="left"/>
    </w:lvl>
    <w:lvl w:ilvl="5" w:tplc="A61E6D6A">
      <w:numFmt w:val="decimal"/>
      <w:lvlText w:val=""/>
      <w:lvlJc w:val="left"/>
    </w:lvl>
    <w:lvl w:ilvl="6" w:tplc="08F2A472">
      <w:numFmt w:val="decimal"/>
      <w:lvlText w:val=""/>
      <w:lvlJc w:val="left"/>
    </w:lvl>
    <w:lvl w:ilvl="7" w:tplc="2018AA08">
      <w:numFmt w:val="decimal"/>
      <w:lvlText w:val=""/>
      <w:lvlJc w:val="left"/>
    </w:lvl>
    <w:lvl w:ilvl="8" w:tplc="A41A01A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AC0A750A"/>
    <w:lvl w:ilvl="0" w:tplc="473A0F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0F8E808">
      <w:numFmt w:val="decimal"/>
      <w:lvlText w:val=""/>
      <w:lvlJc w:val="left"/>
    </w:lvl>
    <w:lvl w:ilvl="2" w:tplc="FADC5752">
      <w:numFmt w:val="decimal"/>
      <w:lvlText w:val=""/>
      <w:lvlJc w:val="left"/>
    </w:lvl>
    <w:lvl w:ilvl="3" w:tplc="59765B42">
      <w:numFmt w:val="decimal"/>
      <w:lvlText w:val=""/>
      <w:lvlJc w:val="left"/>
    </w:lvl>
    <w:lvl w:ilvl="4" w:tplc="4544CF14">
      <w:numFmt w:val="decimal"/>
      <w:lvlText w:val=""/>
      <w:lvlJc w:val="left"/>
    </w:lvl>
    <w:lvl w:ilvl="5" w:tplc="B5BA2F32">
      <w:numFmt w:val="decimal"/>
      <w:lvlText w:val=""/>
      <w:lvlJc w:val="left"/>
    </w:lvl>
    <w:lvl w:ilvl="6" w:tplc="DF7E62FA">
      <w:numFmt w:val="decimal"/>
      <w:lvlText w:val=""/>
      <w:lvlJc w:val="left"/>
    </w:lvl>
    <w:lvl w:ilvl="7" w:tplc="8E386416">
      <w:numFmt w:val="decimal"/>
      <w:lvlText w:val=""/>
      <w:lvlJc w:val="left"/>
    </w:lvl>
    <w:lvl w:ilvl="8" w:tplc="242E60D8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75047806"/>
    <w:lvl w:ilvl="0" w:tplc="77BE1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7E8368">
      <w:numFmt w:val="decimal"/>
      <w:lvlText w:val=""/>
      <w:lvlJc w:val="left"/>
    </w:lvl>
    <w:lvl w:ilvl="2" w:tplc="D564EDE2">
      <w:numFmt w:val="decimal"/>
      <w:lvlText w:val=""/>
      <w:lvlJc w:val="left"/>
    </w:lvl>
    <w:lvl w:ilvl="3" w:tplc="A350D430">
      <w:numFmt w:val="decimal"/>
      <w:lvlText w:val=""/>
      <w:lvlJc w:val="left"/>
    </w:lvl>
    <w:lvl w:ilvl="4" w:tplc="CBE6DCDC">
      <w:numFmt w:val="decimal"/>
      <w:lvlText w:val=""/>
      <w:lvlJc w:val="left"/>
    </w:lvl>
    <w:lvl w:ilvl="5" w:tplc="A3266E2E">
      <w:numFmt w:val="decimal"/>
      <w:lvlText w:val=""/>
      <w:lvlJc w:val="left"/>
    </w:lvl>
    <w:lvl w:ilvl="6" w:tplc="60309FF8">
      <w:numFmt w:val="decimal"/>
      <w:lvlText w:val=""/>
      <w:lvlJc w:val="left"/>
    </w:lvl>
    <w:lvl w:ilvl="7" w:tplc="7A5A46DE">
      <w:numFmt w:val="decimal"/>
      <w:lvlText w:val=""/>
      <w:lvlJc w:val="left"/>
    </w:lvl>
    <w:lvl w:ilvl="8" w:tplc="FF96E206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94BEE370"/>
    <w:lvl w:ilvl="0" w:tplc="07B4C0B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66E85534">
      <w:numFmt w:val="decimal"/>
      <w:lvlText w:val=""/>
      <w:lvlJc w:val="left"/>
    </w:lvl>
    <w:lvl w:ilvl="2" w:tplc="4268EADA">
      <w:numFmt w:val="decimal"/>
      <w:lvlText w:val=""/>
      <w:lvlJc w:val="left"/>
    </w:lvl>
    <w:lvl w:ilvl="3" w:tplc="61B847D8">
      <w:numFmt w:val="decimal"/>
      <w:lvlText w:val=""/>
      <w:lvlJc w:val="left"/>
    </w:lvl>
    <w:lvl w:ilvl="4" w:tplc="BB9CC0FC">
      <w:numFmt w:val="decimal"/>
      <w:lvlText w:val=""/>
      <w:lvlJc w:val="left"/>
    </w:lvl>
    <w:lvl w:ilvl="5" w:tplc="02EA1F80">
      <w:numFmt w:val="decimal"/>
      <w:lvlText w:val=""/>
      <w:lvlJc w:val="left"/>
    </w:lvl>
    <w:lvl w:ilvl="6" w:tplc="EE2EFC76">
      <w:numFmt w:val="decimal"/>
      <w:lvlText w:val=""/>
      <w:lvlJc w:val="left"/>
    </w:lvl>
    <w:lvl w:ilvl="7" w:tplc="F4DEA2A2">
      <w:numFmt w:val="decimal"/>
      <w:lvlText w:val=""/>
      <w:lvlJc w:val="left"/>
    </w:lvl>
    <w:lvl w:ilvl="8" w:tplc="9D5435BE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C0BCA53A"/>
    <w:lvl w:ilvl="0" w:tplc="A3F8E7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3DE557C">
      <w:numFmt w:val="decimal"/>
      <w:lvlText w:val=""/>
      <w:lvlJc w:val="left"/>
    </w:lvl>
    <w:lvl w:ilvl="2" w:tplc="CD362034">
      <w:numFmt w:val="decimal"/>
      <w:lvlText w:val=""/>
      <w:lvlJc w:val="left"/>
    </w:lvl>
    <w:lvl w:ilvl="3" w:tplc="DF543BCC">
      <w:numFmt w:val="decimal"/>
      <w:lvlText w:val=""/>
      <w:lvlJc w:val="left"/>
    </w:lvl>
    <w:lvl w:ilvl="4" w:tplc="7778AADE">
      <w:numFmt w:val="decimal"/>
      <w:lvlText w:val=""/>
      <w:lvlJc w:val="left"/>
    </w:lvl>
    <w:lvl w:ilvl="5" w:tplc="8200CCDE">
      <w:numFmt w:val="decimal"/>
      <w:lvlText w:val=""/>
      <w:lvlJc w:val="left"/>
    </w:lvl>
    <w:lvl w:ilvl="6" w:tplc="E79037F2">
      <w:numFmt w:val="decimal"/>
      <w:lvlText w:val=""/>
      <w:lvlJc w:val="left"/>
    </w:lvl>
    <w:lvl w:ilvl="7" w:tplc="99E8DA76">
      <w:numFmt w:val="decimal"/>
      <w:lvlText w:val=""/>
      <w:lvlJc w:val="left"/>
    </w:lvl>
    <w:lvl w:ilvl="8" w:tplc="9F0E7AA2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5198AAC6"/>
    <w:lvl w:ilvl="0" w:tplc="9884AD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DDC4D7E">
      <w:numFmt w:val="decimal"/>
      <w:lvlText w:val=""/>
      <w:lvlJc w:val="left"/>
    </w:lvl>
    <w:lvl w:ilvl="2" w:tplc="2A1CF55E">
      <w:numFmt w:val="decimal"/>
      <w:lvlText w:val=""/>
      <w:lvlJc w:val="left"/>
    </w:lvl>
    <w:lvl w:ilvl="3" w:tplc="D9EA76C0">
      <w:numFmt w:val="decimal"/>
      <w:lvlText w:val=""/>
      <w:lvlJc w:val="left"/>
    </w:lvl>
    <w:lvl w:ilvl="4" w:tplc="0C00DDD6">
      <w:numFmt w:val="decimal"/>
      <w:lvlText w:val=""/>
      <w:lvlJc w:val="left"/>
    </w:lvl>
    <w:lvl w:ilvl="5" w:tplc="16BA3478">
      <w:numFmt w:val="decimal"/>
      <w:lvlText w:val=""/>
      <w:lvlJc w:val="left"/>
    </w:lvl>
    <w:lvl w:ilvl="6" w:tplc="2862A47C">
      <w:numFmt w:val="decimal"/>
      <w:lvlText w:val=""/>
      <w:lvlJc w:val="left"/>
    </w:lvl>
    <w:lvl w:ilvl="7" w:tplc="92E83F66">
      <w:numFmt w:val="decimal"/>
      <w:lvlText w:val=""/>
      <w:lvlJc w:val="left"/>
    </w:lvl>
    <w:lvl w:ilvl="8" w:tplc="BD8AE492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F6966742"/>
    <w:lvl w:ilvl="0" w:tplc="AD22A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659AC">
      <w:numFmt w:val="decimal"/>
      <w:lvlText w:val=""/>
      <w:lvlJc w:val="left"/>
    </w:lvl>
    <w:lvl w:ilvl="2" w:tplc="7AF8DA38">
      <w:numFmt w:val="decimal"/>
      <w:lvlText w:val=""/>
      <w:lvlJc w:val="left"/>
    </w:lvl>
    <w:lvl w:ilvl="3" w:tplc="2200DFD2">
      <w:numFmt w:val="decimal"/>
      <w:lvlText w:val=""/>
      <w:lvlJc w:val="left"/>
    </w:lvl>
    <w:lvl w:ilvl="4" w:tplc="0D12DABA">
      <w:numFmt w:val="decimal"/>
      <w:lvlText w:val=""/>
      <w:lvlJc w:val="left"/>
    </w:lvl>
    <w:lvl w:ilvl="5" w:tplc="C624CFC2">
      <w:numFmt w:val="decimal"/>
      <w:lvlText w:val=""/>
      <w:lvlJc w:val="left"/>
    </w:lvl>
    <w:lvl w:ilvl="6" w:tplc="DA9648EC">
      <w:numFmt w:val="decimal"/>
      <w:lvlText w:val=""/>
      <w:lvlJc w:val="left"/>
    </w:lvl>
    <w:lvl w:ilvl="7" w:tplc="EA626C5E">
      <w:numFmt w:val="decimal"/>
      <w:lvlText w:val=""/>
      <w:lvlJc w:val="left"/>
    </w:lvl>
    <w:lvl w:ilvl="8" w:tplc="CD2A5EF0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E2383020"/>
    <w:lvl w:ilvl="0" w:tplc="0A9AF9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10A7DC8">
      <w:numFmt w:val="decimal"/>
      <w:lvlText w:val=""/>
      <w:lvlJc w:val="left"/>
    </w:lvl>
    <w:lvl w:ilvl="2" w:tplc="D0E8E2AC">
      <w:numFmt w:val="decimal"/>
      <w:lvlText w:val=""/>
      <w:lvlJc w:val="left"/>
    </w:lvl>
    <w:lvl w:ilvl="3" w:tplc="A4329176">
      <w:numFmt w:val="decimal"/>
      <w:lvlText w:val=""/>
      <w:lvlJc w:val="left"/>
    </w:lvl>
    <w:lvl w:ilvl="4" w:tplc="EE1406B6">
      <w:numFmt w:val="decimal"/>
      <w:lvlText w:val=""/>
      <w:lvlJc w:val="left"/>
    </w:lvl>
    <w:lvl w:ilvl="5" w:tplc="B96CF526">
      <w:numFmt w:val="decimal"/>
      <w:lvlText w:val=""/>
      <w:lvlJc w:val="left"/>
    </w:lvl>
    <w:lvl w:ilvl="6" w:tplc="5E8440A4">
      <w:numFmt w:val="decimal"/>
      <w:lvlText w:val=""/>
      <w:lvlJc w:val="left"/>
    </w:lvl>
    <w:lvl w:ilvl="7" w:tplc="23804ACA">
      <w:numFmt w:val="decimal"/>
      <w:lvlText w:val=""/>
      <w:lvlJc w:val="left"/>
    </w:lvl>
    <w:lvl w:ilvl="8" w:tplc="97ECBE5A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E936557C"/>
    <w:lvl w:ilvl="0" w:tplc="508447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96B5B6">
      <w:numFmt w:val="decimal"/>
      <w:lvlText w:val=""/>
      <w:lvlJc w:val="left"/>
    </w:lvl>
    <w:lvl w:ilvl="2" w:tplc="90A81AF2">
      <w:numFmt w:val="decimal"/>
      <w:lvlText w:val=""/>
      <w:lvlJc w:val="left"/>
    </w:lvl>
    <w:lvl w:ilvl="3" w:tplc="1DB07304">
      <w:numFmt w:val="decimal"/>
      <w:lvlText w:val=""/>
      <w:lvlJc w:val="left"/>
    </w:lvl>
    <w:lvl w:ilvl="4" w:tplc="C43CC6C2">
      <w:numFmt w:val="decimal"/>
      <w:lvlText w:val=""/>
      <w:lvlJc w:val="left"/>
    </w:lvl>
    <w:lvl w:ilvl="5" w:tplc="89C24D5E">
      <w:numFmt w:val="decimal"/>
      <w:lvlText w:val=""/>
      <w:lvlJc w:val="left"/>
    </w:lvl>
    <w:lvl w:ilvl="6" w:tplc="7F382B4E">
      <w:numFmt w:val="decimal"/>
      <w:lvlText w:val=""/>
      <w:lvlJc w:val="left"/>
    </w:lvl>
    <w:lvl w:ilvl="7" w:tplc="9918A4FC">
      <w:numFmt w:val="decimal"/>
      <w:lvlText w:val=""/>
      <w:lvlJc w:val="left"/>
    </w:lvl>
    <w:lvl w:ilvl="8" w:tplc="F0D0F006">
      <w:numFmt w:val="decimal"/>
      <w:lvlText w:val=""/>
      <w:lvlJc w:val="left"/>
    </w:lvl>
  </w:abstractNum>
  <w:abstractNum w:abstractNumId="10" w15:restartNumberingAfterBreak="0">
    <w:nsid w:val="0051492E"/>
    <w:multiLevelType w:val="hybridMultilevel"/>
    <w:tmpl w:val="454AADDA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00531297"/>
    <w:multiLevelType w:val="hybridMultilevel"/>
    <w:tmpl w:val="B732AE34"/>
    <w:lvl w:ilvl="0" w:tplc="9F6ED0F4">
      <w:numFmt w:val="bullet"/>
      <w:lvlText w:val=""/>
      <w:lvlJc w:val="left"/>
      <w:pPr>
        <w:ind w:left="727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87655E2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2C3088BA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E4F08B88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7068D08C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1B7E3A7E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81F2B170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B9C2D184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53BCB2C4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12" w15:restartNumberingAfterBreak="0">
    <w:nsid w:val="00AA2C72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0F72D92"/>
    <w:multiLevelType w:val="hybridMultilevel"/>
    <w:tmpl w:val="0586510E"/>
    <w:lvl w:ilvl="0" w:tplc="A37E81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540A4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70FD48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37BEC4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7239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A58EF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D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B98B5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9CDB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1152B75"/>
    <w:multiLevelType w:val="hybridMultilevel"/>
    <w:tmpl w:val="D6E496CE"/>
    <w:lvl w:ilvl="0" w:tplc="2584A7D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195626C"/>
    <w:multiLevelType w:val="hybridMultilevel"/>
    <w:tmpl w:val="675E131C"/>
    <w:lvl w:ilvl="0" w:tplc="57D6217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1CD3C10"/>
    <w:multiLevelType w:val="hybridMultilevel"/>
    <w:tmpl w:val="36DABEFA"/>
    <w:lvl w:ilvl="0" w:tplc="20DA9878">
      <w:start w:val="13"/>
      <w:numFmt w:val="lowerLetter"/>
      <w:lvlText w:val="%1."/>
      <w:lvlJc w:val="left"/>
      <w:pPr>
        <w:ind w:left="19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5" w:hanging="360"/>
      </w:pPr>
    </w:lvl>
    <w:lvl w:ilvl="2" w:tplc="0409001B" w:tentative="1">
      <w:start w:val="1"/>
      <w:numFmt w:val="lowerRoman"/>
      <w:lvlText w:val="%3."/>
      <w:lvlJc w:val="right"/>
      <w:pPr>
        <w:ind w:left="3365" w:hanging="180"/>
      </w:pPr>
    </w:lvl>
    <w:lvl w:ilvl="3" w:tplc="0409000F" w:tentative="1">
      <w:start w:val="1"/>
      <w:numFmt w:val="decimal"/>
      <w:lvlText w:val="%4."/>
      <w:lvlJc w:val="left"/>
      <w:pPr>
        <w:ind w:left="4085" w:hanging="360"/>
      </w:pPr>
    </w:lvl>
    <w:lvl w:ilvl="4" w:tplc="04090019" w:tentative="1">
      <w:start w:val="1"/>
      <w:numFmt w:val="lowerLetter"/>
      <w:lvlText w:val="%5."/>
      <w:lvlJc w:val="left"/>
      <w:pPr>
        <w:ind w:left="4805" w:hanging="360"/>
      </w:pPr>
    </w:lvl>
    <w:lvl w:ilvl="5" w:tplc="0409001B" w:tentative="1">
      <w:start w:val="1"/>
      <w:numFmt w:val="lowerRoman"/>
      <w:lvlText w:val="%6."/>
      <w:lvlJc w:val="right"/>
      <w:pPr>
        <w:ind w:left="5525" w:hanging="180"/>
      </w:pPr>
    </w:lvl>
    <w:lvl w:ilvl="6" w:tplc="0409000F" w:tentative="1">
      <w:start w:val="1"/>
      <w:numFmt w:val="decimal"/>
      <w:lvlText w:val="%7."/>
      <w:lvlJc w:val="left"/>
      <w:pPr>
        <w:ind w:left="6245" w:hanging="360"/>
      </w:pPr>
    </w:lvl>
    <w:lvl w:ilvl="7" w:tplc="04090019" w:tentative="1">
      <w:start w:val="1"/>
      <w:numFmt w:val="lowerLetter"/>
      <w:lvlText w:val="%8."/>
      <w:lvlJc w:val="left"/>
      <w:pPr>
        <w:ind w:left="6965" w:hanging="360"/>
      </w:pPr>
    </w:lvl>
    <w:lvl w:ilvl="8" w:tplc="0409001B" w:tentative="1">
      <w:start w:val="1"/>
      <w:numFmt w:val="lowerRoman"/>
      <w:lvlText w:val="%9."/>
      <w:lvlJc w:val="right"/>
      <w:pPr>
        <w:ind w:left="7685" w:hanging="180"/>
      </w:pPr>
    </w:lvl>
  </w:abstractNum>
  <w:abstractNum w:abstractNumId="17" w15:restartNumberingAfterBreak="0">
    <w:nsid w:val="01D75579"/>
    <w:multiLevelType w:val="hybridMultilevel"/>
    <w:tmpl w:val="AF3E8D68"/>
    <w:lvl w:ilvl="0" w:tplc="04090019">
      <w:start w:val="1"/>
      <w:numFmt w:val="lowerLetter"/>
      <w:lvlText w:val="%1."/>
      <w:lvlJc w:val="left"/>
      <w:pPr>
        <w:ind w:left="2659" w:hanging="360"/>
      </w:pPr>
    </w:lvl>
    <w:lvl w:ilvl="1" w:tplc="04090019" w:tentative="1">
      <w:start w:val="1"/>
      <w:numFmt w:val="lowerLetter"/>
      <w:lvlText w:val="%2."/>
      <w:lvlJc w:val="left"/>
      <w:pPr>
        <w:ind w:left="3379" w:hanging="360"/>
      </w:pPr>
    </w:lvl>
    <w:lvl w:ilvl="2" w:tplc="0409001B" w:tentative="1">
      <w:start w:val="1"/>
      <w:numFmt w:val="lowerRoman"/>
      <w:lvlText w:val="%3."/>
      <w:lvlJc w:val="right"/>
      <w:pPr>
        <w:ind w:left="4099" w:hanging="180"/>
      </w:pPr>
    </w:lvl>
    <w:lvl w:ilvl="3" w:tplc="0409000F" w:tentative="1">
      <w:start w:val="1"/>
      <w:numFmt w:val="decimal"/>
      <w:lvlText w:val="%4."/>
      <w:lvlJc w:val="left"/>
      <w:pPr>
        <w:ind w:left="4819" w:hanging="360"/>
      </w:pPr>
    </w:lvl>
    <w:lvl w:ilvl="4" w:tplc="04090019" w:tentative="1">
      <w:start w:val="1"/>
      <w:numFmt w:val="lowerLetter"/>
      <w:lvlText w:val="%5."/>
      <w:lvlJc w:val="left"/>
      <w:pPr>
        <w:ind w:left="5539" w:hanging="360"/>
      </w:pPr>
    </w:lvl>
    <w:lvl w:ilvl="5" w:tplc="0409001B" w:tentative="1">
      <w:start w:val="1"/>
      <w:numFmt w:val="lowerRoman"/>
      <w:lvlText w:val="%6."/>
      <w:lvlJc w:val="right"/>
      <w:pPr>
        <w:ind w:left="6259" w:hanging="180"/>
      </w:pPr>
    </w:lvl>
    <w:lvl w:ilvl="6" w:tplc="0409000F" w:tentative="1">
      <w:start w:val="1"/>
      <w:numFmt w:val="decimal"/>
      <w:lvlText w:val="%7."/>
      <w:lvlJc w:val="left"/>
      <w:pPr>
        <w:ind w:left="6979" w:hanging="360"/>
      </w:pPr>
    </w:lvl>
    <w:lvl w:ilvl="7" w:tplc="04090019" w:tentative="1">
      <w:start w:val="1"/>
      <w:numFmt w:val="lowerLetter"/>
      <w:lvlText w:val="%8."/>
      <w:lvlJc w:val="left"/>
      <w:pPr>
        <w:ind w:left="7699" w:hanging="360"/>
      </w:pPr>
    </w:lvl>
    <w:lvl w:ilvl="8" w:tplc="0409001B" w:tentative="1">
      <w:start w:val="1"/>
      <w:numFmt w:val="lowerRoman"/>
      <w:lvlText w:val="%9."/>
      <w:lvlJc w:val="right"/>
      <w:pPr>
        <w:ind w:left="8419" w:hanging="180"/>
      </w:pPr>
    </w:lvl>
  </w:abstractNum>
  <w:abstractNum w:abstractNumId="18" w15:restartNumberingAfterBreak="0">
    <w:nsid w:val="01FA0533"/>
    <w:multiLevelType w:val="hybridMultilevel"/>
    <w:tmpl w:val="E53E2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215746"/>
    <w:multiLevelType w:val="hybridMultilevel"/>
    <w:tmpl w:val="23B43166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540" w:hanging="360"/>
      </w:pPr>
    </w:lvl>
    <w:lvl w:ilvl="4" w:tplc="68EEE1E6">
      <w:start w:val="1"/>
      <w:numFmt w:val="upperLetter"/>
      <w:lvlText w:val="%5."/>
      <w:lvlJc w:val="left"/>
      <w:pPr>
        <w:ind w:left="63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03516F87"/>
    <w:multiLevelType w:val="hybridMultilevel"/>
    <w:tmpl w:val="D2221AA0"/>
    <w:lvl w:ilvl="0" w:tplc="57D62172">
      <w:start w:val="1"/>
      <w:numFmt w:val="lowerLetter"/>
      <w:lvlText w:val="%1."/>
      <w:lvlJc w:val="left"/>
      <w:pPr>
        <w:ind w:left="24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331" w:hanging="360"/>
      </w:pPr>
    </w:lvl>
    <w:lvl w:ilvl="2" w:tplc="0409001B" w:tentative="1">
      <w:start w:val="1"/>
      <w:numFmt w:val="lowerRoman"/>
      <w:lvlText w:val="%3."/>
      <w:lvlJc w:val="right"/>
      <w:pPr>
        <w:ind w:left="3051" w:hanging="180"/>
      </w:pPr>
    </w:lvl>
    <w:lvl w:ilvl="3" w:tplc="0409000F" w:tentative="1">
      <w:start w:val="1"/>
      <w:numFmt w:val="decimal"/>
      <w:lvlText w:val="%4."/>
      <w:lvlJc w:val="left"/>
      <w:pPr>
        <w:ind w:left="3771" w:hanging="360"/>
      </w:pPr>
    </w:lvl>
    <w:lvl w:ilvl="4" w:tplc="04090019" w:tentative="1">
      <w:start w:val="1"/>
      <w:numFmt w:val="lowerLetter"/>
      <w:lvlText w:val="%5."/>
      <w:lvlJc w:val="left"/>
      <w:pPr>
        <w:ind w:left="4491" w:hanging="360"/>
      </w:pPr>
    </w:lvl>
    <w:lvl w:ilvl="5" w:tplc="0409001B" w:tentative="1">
      <w:start w:val="1"/>
      <w:numFmt w:val="lowerRoman"/>
      <w:lvlText w:val="%6."/>
      <w:lvlJc w:val="right"/>
      <w:pPr>
        <w:ind w:left="5211" w:hanging="180"/>
      </w:pPr>
    </w:lvl>
    <w:lvl w:ilvl="6" w:tplc="0409000F" w:tentative="1">
      <w:start w:val="1"/>
      <w:numFmt w:val="decimal"/>
      <w:lvlText w:val="%7."/>
      <w:lvlJc w:val="left"/>
      <w:pPr>
        <w:ind w:left="5931" w:hanging="360"/>
      </w:pPr>
    </w:lvl>
    <w:lvl w:ilvl="7" w:tplc="04090019" w:tentative="1">
      <w:start w:val="1"/>
      <w:numFmt w:val="lowerLetter"/>
      <w:lvlText w:val="%8."/>
      <w:lvlJc w:val="left"/>
      <w:pPr>
        <w:ind w:left="6651" w:hanging="360"/>
      </w:pPr>
    </w:lvl>
    <w:lvl w:ilvl="8" w:tplc="0409001B" w:tentative="1">
      <w:start w:val="1"/>
      <w:numFmt w:val="lowerRoman"/>
      <w:lvlText w:val="%9."/>
      <w:lvlJc w:val="right"/>
      <w:pPr>
        <w:ind w:left="7371" w:hanging="180"/>
      </w:pPr>
    </w:lvl>
  </w:abstractNum>
  <w:abstractNum w:abstractNumId="21" w15:restartNumberingAfterBreak="0">
    <w:nsid w:val="0364355E"/>
    <w:multiLevelType w:val="hybridMultilevel"/>
    <w:tmpl w:val="049C4AA4"/>
    <w:lvl w:ilvl="0" w:tplc="E76E09A8">
      <w:start w:val="1"/>
      <w:numFmt w:val="lowerLetter"/>
      <w:lvlText w:val="%1."/>
      <w:lvlJc w:val="left"/>
      <w:pPr>
        <w:ind w:left="2286" w:hanging="476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EA2D41"/>
    <w:multiLevelType w:val="hybridMultilevel"/>
    <w:tmpl w:val="B01EE610"/>
    <w:lvl w:ilvl="0" w:tplc="B7282084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EEF020DE">
      <w:start w:val="1"/>
      <w:numFmt w:val="decimal"/>
      <w:lvlText w:val="%2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625A8E48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3" w:tplc="01185562">
      <w:numFmt w:val="bullet"/>
      <w:lvlText w:val=""/>
      <w:lvlJc w:val="left"/>
      <w:pPr>
        <w:ind w:left="2530" w:hanging="116"/>
      </w:pPr>
      <w:rPr>
        <w:rFonts w:ascii="Symbol" w:eastAsia="Symbol" w:hAnsi="Symbol" w:cs="Symbol" w:hint="default"/>
        <w:spacing w:val="22"/>
        <w:w w:val="100"/>
        <w:sz w:val="20"/>
        <w:szCs w:val="20"/>
      </w:rPr>
    </w:lvl>
    <w:lvl w:ilvl="4" w:tplc="E89AD966">
      <w:numFmt w:val="bullet"/>
      <w:lvlText w:val="•"/>
      <w:lvlJc w:val="left"/>
      <w:pPr>
        <w:ind w:left="1920" w:hanging="116"/>
      </w:pPr>
      <w:rPr>
        <w:rFonts w:hint="default"/>
      </w:rPr>
    </w:lvl>
    <w:lvl w:ilvl="5" w:tplc="C414B76C">
      <w:numFmt w:val="bullet"/>
      <w:lvlText w:val="•"/>
      <w:lvlJc w:val="left"/>
      <w:pPr>
        <w:ind w:left="2280" w:hanging="116"/>
      </w:pPr>
      <w:rPr>
        <w:rFonts w:hint="default"/>
      </w:rPr>
    </w:lvl>
    <w:lvl w:ilvl="6" w:tplc="2CECC720">
      <w:numFmt w:val="bullet"/>
      <w:lvlText w:val="•"/>
      <w:lvlJc w:val="left"/>
      <w:pPr>
        <w:ind w:left="2540" w:hanging="116"/>
      </w:pPr>
      <w:rPr>
        <w:rFonts w:hint="default"/>
      </w:rPr>
    </w:lvl>
    <w:lvl w:ilvl="7" w:tplc="B15E0ACA">
      <w:numFmt w:val="bullet"/>
      <w:lvlText w:val="•"/>
      <w:lvlJc w:val="left"/>
      <w:pPr>
        <w:ind w:left="2640" w:hanging="116"/>
      </w:pPr>
      <w:rPr>
        <w:rFonts w:hint="default"/>
      </w:rPr>
    </w:lvl>
    <w:lvl w:ilvl="8" w:tplc="3D183244">
      <w:numFmt w:val="bullet"/>
      <w:lvlText w:val="•"/>
      <w:lvlJc w:val="left"/>
      <w:pPr>
        <w:ind w:left="5480" w:hanging="116"/>
      </w:pPr>
      <w:rPr>
        <w:rFonts w:hint="default"/>
      </w:rPr>
    </w:lvl>
  </w:abstractNum>
  <w:abstractNum w:abstractNumId="23" w15:restartNumberingAfterBreak="0">
    <w:nsid w:val="053A2DFB"/>
    <w:multiLevelType w:val="hybridMultilevel"/>
    <w:tmpl w:val="61EAD3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55D6F7F"/>
    <w:multiLevelType w:val="hybridMultilevel"/>
    <w:tmpl w:val="31E0DDB8"/>
    <w:lvl w:ilvl="0" w:tplc="6A4C3BDE">
      <w:numFmt w:val="bullet"/>
      <w:lvlText w:val=""/>
      <w:lvlJc w:val="left"/>
      <w:pPr>
        <w:ind w:left="217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86A7CF4">
      <w:numFmt w:val="bullet"/>
      <w:lvlText w:val="•"/>
      <w:lvlJc w:val="left"/>
      <w:pPr>
        <w:ind w:left="3078" w:hanging="361"/>
      </w:pPr>
      <w:rPr>
        <w:rFonts w:hint="default"/>
      </w:rPr>
    </w:lvl>
    <w:lvl w:ilvl="2" w:tplc="F8B84DEE">
      <w:numFmt w:val="bullet"/>
      <w:lvlText w:val="•"/>
      <w:lvlJc w:val="left"/>
      <w:pPr>
        <w:ind w:left="3976" w:hanging="361"/>
      </w:pPr>
      <w:rPr>
        <w:rFonts w:hint="default"/>
      </w:rPr>
    </w:lvl>
    <w:lvl w:ilvl="3" w:tplc="24342BF6">
      <w:numFmt w:val="bullet"/>
      <w:lvlText w:val="•"/>
      <w:lvlJc w:val="left"/>
      <w:pPr>
        <w:ind w:left="4874" w:hanging="361"/>
      </w:pPr>
      <w:rPr>
        <w:rFonts w:hint="default"/>
      </w:rPr>
    </w:lvl>
    <w:lvl w:ilvl="4" w:tplc="D3FACB6C">
      <w:numFmt w:val="bullet"/>
      <w:lvlText w:val="•"/>
      <w:lvlJc w:val="left"/>
      <w:pPr>
        <w:ind w:left="5772" w:hanging="361"/>
      </w:pPr>
      <w:rPr>
        <w:rFonts w:hint="default"/>
      </w:rPr>
    </w:lvl>
    <w:lvl w:ilvl="5" w:tplc="8E40C59C">
      <w:numFmt w:val="bullet"/>
      <w:lvlText w:val="•"/>
      <w:lvlJc w:val="left"/>
      <w:pPr>
        <w:ind w:left="6670" w:hanging="361"/>
      </w:pPr>
      <w:rPr>
        <w:rFonts w:hint="default"/>
      </w:rPr>
    </w:lvl>
    <w:lvl w:ilvl="6" w:tplc="7AEE5AC4">
      <w:numFmt w:val="bullet"/>
      <w:lvlText w:val="•"/>
      <w:lvlJc w:val="left"/>
      <w:pPr>
        <w:ind w:left="7568" w:hanging="361"/>
      </w:pPr>
      <w:rPr>
        <w:rFonts w:hint="default"/>
      </w:rPr>
    </w:lvl>
    <w:lvl w:ilvl="7" w:tplc="9146C83E">
      <w:numFmt w:val="bullet"/>
      <w:lvlText w:val="•"/>
      <w:lvlJc w:val="left"/>
      <w:pPr>
        <w:ind w:left="8466" w:hanging="361"/>
      </w:pPr>
      <w:rPr>
        <w:rFonts w:hint="default"/>
      </w:rPr>
    </w:lvl>
    <w:lvl w:ilvl="8" w:tplc="79A42484">
      <w:numFmt w:val="bullet"/>
      <w:lvlText w:val="•"/>
      <w:lvlJc w:val="left"/>
      <w:pPr>
        <w:ind w:left="9364" w:hanging="361"/>
      </w:pPr>
      <w:rPr>
        <w:rFonts w:hint="default"/>
      </w:rPr>
    </w:lvl>
  </w:abstractNum>
  <w:abstractNum w:abstractNumId="25" w15:restartNumberingAfterBreak="0">
    <w:nsid w:val="059714F2"/>
    <w:multiLevelType w:val="hybridMultilevel"/>
    <w:tmpl w:val="C91A9500"/>
    <w:lvl w:ilvl="0" w:tplc="2E444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C306D5C">
      <w:start w:val="1"/>
      <w:numFmt w:val="upperLetter"/>
      <w:lvlText w:val="%2."/>
      <w:lvlJc w:val="left"/>
      <w:pPr>
        <w:ind w:left="720" w:hanging="360"/>
      </w:pPr>
      <w:rPr>
        <w:rFonts w:hint="default"/>
        <w:b/>
      </w:rPr>
    </w:lvl>
    <w:lvl w:ilvl="2" w:tplc="C0586940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EBA37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108C4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F2EE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D89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20AD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570E3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5DD26F3"/>
    <w:multiLevelType w:val="hybridMultilevel"/>
    <w:tmpl w:val="621A1D34"/>
    <w:lvl w:ilvl="0" w:tplc="DA6CE886">
      <w:start w:val="1"/>
      <w:numFmt w:val="decimal"/>
      <w:lvlText w:val="%1."/>
      <w:lvlJc w:val="left"/>
      <w:pPr>
        <w:ind w:left="191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7" w15:restartNumberingAfterBreak="0">
    <w:nsid w:val="06260BE2"/>
    <w:multiLevelType w:val="hybridMultilevel"/>
    <w:tmpl w:val="0B041378"/>
    <w:lvl w:ilvl="0" w:tplc="6624FEC8">
      <w:start w:val="8"/>
      <w:numFmt w:val="upperLetter"/>
      <w:lvlText w:val="%1."/>
      <w:lvlJc w:val="left"/>
      <w:pPr>
        <w:ind w:left="720" w:hanging="360"/>
      </w:pPr>
    </w:lvl>
    <w:lvl w:ilvl="1" w:tplc="FC947C02">
      <w:start w:val="1"/>
      <w:numFmt w:val="lowerLetter"/>
      <w:lvlText w:val="%2."/>
      <w:lvlJc w:val="left"/>
      <w:pPr>
        <w:ind w:left="1440" w:hanging="360"/>
      </w:pPr>
    </w:lvl>
    <w:lvl w:ilvl="2" w:tplc="C1403CCE">
      <w:start w:val="1"/>
      <w:numFmt w:val="lowerRoman"/>
      <w:lvlText w:val="%3."/>
      <w:lvlJc w:val="right"/>
      <w:pPr>
        <w:ind w:left="2160" w:hanging="180"/>
      </w:pPr>
    </w:lvl>
    <w:lvl w:ilvl="3" w:tplc="3BC8ED82">
      <w:start w:val="1"/>
      <w:numFmt w:val="decimal"/>
      <w:lvlText w:val="%4."/>
      <w:lvlJc w:val="left"/>
      <w:pPr>
        <w:ind w:left="2880" w:hanging="360"/>
      </w:pPr>
    </w:lvl>
    <w:lvl w:ilvl="4" w:tplc="4C608986">
      <w:start w:val="1"/>
      <w:numFmt w:val="lowerLetter"/>
      <w:lvlText w:val="%5."/>
      <w:lvlJc w:val="left"/>
      <w:pPr>
        <w:ind w:left="3600" w:hanging="360"/>
      </w:pPr>
    </w:lvl>
    <w:lvl w:ilvl="5" w:tplc="72FC9644">
      <w:start w:val="1"/>
      <w:numFmt w:val="lowerRoman"/>
      <w:lvlText w:val="%6."/>
      <w:lvlJc w:val="right"/>
      <w:pPr>
        <w:ind w:left="4320" w:hanging="180"/>
      </w:pPr>
    </w:lvl>
    <w:lvl w:ilvl="6" w:tplc="510498FC">
      <w:start w:val="1"/>
      <w:numFmt w:val="decimal"/>
      <w:lvlText w:val="%7."/>
      <w:lvlJc w:val="left"/>
      <w:pPr>
        <w:ind w:left="5040" w:hanging="360"/>
      </w:pPr>
    </w:lvl>
    <w:lvl w:ilvl="7" w:tplc="89AC0542">
      <w:start w:val="1"/>
      <w:numFmt w:val="lowerLetter"/>
      <w:lvlText w:val="%8."/>
      <w:lvlJc w:val="left"/>
      <w:pPr>
        <w:ind w:left="5760" w:hanging="360"/>
      </w:pPr>
    </w:lvl>
    <w:lvl w:ilvl="8" w:tplc="0BC8586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6690723"/>
    <w:multiLevelType w:val="hybridMultilevel"/>
    <w:tmpl w:val="998C1E4C"/>
    <w:lvl w:ilvl="0" w:tplc="50D0AF18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D37A90C6">
      <w:start w:val="1"/>
      <w:numFmt w:val="decimal"/>
      <w:lvlText w:val="%2)"/>
      <w:lvlJc w:val="left"/>
      <w:pPr>
        <w:ind w:left="1196" w:hanging="476"/>
      </w:pPr>
      <w:rPr>
        <w:rFonts w:hint="default"/>
        <w:b w:val="0"/>
        <w:bCs/>
        <w:w w:val="99"/>
        <w:sz w:val="22"/>
        <w:szCs w:val="22"/>
      </w:rPr>
    </w:lvl>
    <w:lvl w:ilvl="2" w:tplc="57D62172">
      <w:start w:val="1"/>
      <w:numFmt w:val="lowerLetter"/>
      <w:lvlText w:val="%3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838C2894">
      <w:start w:val="1"/>
      <w:numFmt w:val="decimal"/>
      <w:lvlText w:val="%4)"/>
      <w:lvlJc w:val="left"/>
      <w:pPr>
        <w:ind w:left="2040" w:hanging="475"/>
        <w:jc w:val="right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0452318A">
      <w:numFmt w:val="bullet"/>
      <w:lvlText w:val=""/>
      <w:lvlJc w:val="left"/>
      <w:pPr>
        <w:ind w:left="2480" w:hanging="425"/>
      </w:pPr>
      <w:rPr>
        <w:rFonts w:ascii="Symbol" w:eastAsia="Symbol" w:hAnsi="Symbol" w:cs="Symbol" w:hint="default"/>
        <w:w w:val="100"/>
        <w:sz w:val="20"/>
        <w:szCs w:val="20"/>
      </w:rPr>
    </w:lvl>
    <w:lvl w:ilvl="5" w:tplc="067065B8">
      <w:numFmt w:val="bullet"/>
      <w:lvlText w:val="•"/>
      <w:lvlJc w:val="left"/>
      <w:pPr>
        <w:ind w:left="2040" w:hanging="425"/>
      </w:pPr>
      <w:rPr>
        <w:rFonts w:hint="default"/>
      </w:rPr>
    </w:lvl>
    <w:lvl w:ilvl="6" w:tplc="B0F41A48">
      <w:numFmt w:val="bullet"/>
      <w:lvlText w:val="•"/>
      <w:lvlJc w:val="left"/>
      <w:pPr>
        <w:ind w:left="2280" w:hanging="425"/>
      </w:pPr>
      <w:rPr>
        <w:rFonts w:hint="default"/>
      </w:rPr>
    </w:lvl>
    <w:lvl w:ilvl="7" w:tplc="A0B4B232">
      <w:numFmt w:val="bullet"/>
      <w:lvlText w:val="•"/>
      <w:lvlJc w:val="left"/>
      <w:pPr>
        <w:ind w:left="2480" w:hanging="425"/>
      </w:pPr>
      <w:rPr>
        <w:rFonts w:hint="default"/>
      </w:rPr>
    </w:lvl>
    <w:lvl w:ilvl="8" w:tplc="B2ACE8E2">
      <w:numFmt w:val="bullet"/>
      <w:lvlText w:val="•"/>
      <w:lvlJc w:val="left"/>
      <w:pPr>
        <w:ind w:left="2520" w:hanging="425"/>
      </w:pPr>
      <w:rPr>
        <w:rFonts w:hint="default"/>
      </w:rPr>
    </w:lvl>
  </w:abstractNum>
  <w:abstractNum w:abstractNumId="29" w15:restartNumberingAfterBreak="0">
    <w:nsid w:val="069067A7"/>
    <w:multiLevelType w:val="hybridMultilevel"/>
    <w:tmpl w:val="9C5E442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0" w15:restartNumberingAfterBreak="0">
    <w:nsid w:val="06D248B6"/>
    <w:multiLevelType w:val="hybridMultilevel"/>
    <w:tmpl w:val="5D0AC042"/>
    <w:lvl w:ilvl="0" w:tplc="5548270C">
      <w:numFmt w:val="bullet"/>
      <w:lvlText w:val=""/>
      <w:lvlJc w:val="left"/>
      <w:pPr>
        <w:ind w:left="207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1" w15:restartNumberingAfterBreak="0">
    <w:nsid w:val="07073D18"/>
    <w:multiLevelType w:val="hybridMultilevel"/>
    <w:tmpl w:val="BB52ABFC"/>
    <w:lvl w:ilvl="0" w:tplc="556809EA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72E11E3"/>
    <w:multiLevelType w:val="hybridMultilevel"/>
    <w:tmpl w:val="727C8CD8"/>
    <w:lvl w:ilvl="0" w:tplc="6EEA6F36">
      <w:start w:val="1"/>
      <w:numFmt w:val="upperLetter"/>
      <w:lvlText w:val="%1."/>
      <w:lvlJc w:val="left"/>
      <w:pPr>
        <w:ind w:left="614" w:hanging="47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D7A8D42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9">
      <w:start w:val="1"/>
      <w:numFmt w:val="lowerLetter"/>
      <w:lvlText w:val="%3."/>
      <w:lvlJc w:val="left"/>
      <w:pPr>
        <w:ind w:left="720" w:hanging="180"/>
      </w:pPr>
    </w:lvl>
    <w:lvl w:ilvl="3" w:tplc="716232DE">
      <w:start w:val="1"/>
      <w:numFmt w:val="decimal"/>
      <w:lvlText w:val="%4."/>
      <w:lvlJc w:val="left"/>
      <w:pPr>
        <w:ind w:left="810" w:hanging="360"/>
      </w:pPr>
      <w:rPr>
        <w:rFonts w:hint="default"/>
      </w:rPr>
    </w:lvl>
    <w:lvl w:ilvl="4" w:tplc="340C2AFA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7B44587"/>
    <w:multiLevelType w:val="hybridMultilevel"/>
    <w:tmpl w:val="FD869144"/>
    <w:lvl w:ilvl="0" w:tplc="5D027868">
      <w:start w:val="1"/>
      <w:numFmt w:val="upperLetter"/>
      <w:lvlText w:val="%1."/>
      <w:lvlJc w:val="left"/>
      <w:pPr>
        <w:ind w:left="720" w:hanging="360"/>
      </w:pPr>
    </w:lvl>
    <w:lvl w:ilvl="1" w:tplc="B332022E">
      <w:start w:val="1"/>
      <w:numFmt w:val="lowerLetter"/>
      <w:lvlText w:val="%2."/>
      <w:lvlJc w:val="left"/>
      <w:pPr>
        <w:ind w:left="1440" w:hanging="360"/>
      </w:pPr>
    </w:lvl>
    <w:lvl w:ilvl="2" w:tplc="F8569750">
      <w:start w:val="1"/>
      <w:numFmt w:val="lowerRoman"/>
      <w:lvlText w:val="%3."/>
      <w:lvlJc w:val="right"/>
      <w:pPr>
        <w:ind w:left="2160" w:hanging="180"/>
      </w:pPr>
    </w:lvl>
    <w:lvl w:ilvl="3" w:tplc="4544B932">
      <w:start w:val="1"/>
      <w:numFmt w:val="decimal"/>
      <w:lvlText w:val="%4."/>
      <w:lvlJc w:val="left"/>
      <w:pPr>
        <w:ind w:left="2880" w:hanging="360"/>
      </w:pPr>
    </w:lvl>
    <w:lvl w:ilvl="4" w:tplc="6B7015B2">
      <w:start w:val="1"/>
      <w:numFmt w:val="lowerLetter"/>
      <w:lvlText w:val="%5."/>
      <w:lvlJc w:val="left"/>
      <w:pPr>
        <w:ind w:left="3600" w:hanging="360"/>
      </w:pPr>
    </w:lvl>
    <w:lvl w:ilvl="5" w:tplc="AF967F66">
      <w:start w:val="1"/>
      <w:numFmt w:val="lowerRoman"/>
      <w:lvlText w:val="%6."/>
      <w:lvlJc w:val="right"/>
      <w:pPr>
        <w:ind w:left="4320" w:hanging="180"/>
      </w:pPr>
    </w:lvl>
    <w:lvl w:ilvl="6" w:tplc="D4C4EE16">
      <w:start w:val="1"/>
      <w:numFmt w:val="decimal"/>
      <w:lvlText w:val="%7."/>
      <w:lvlJc w:val="left"/>
      <w:pPr>
        <w:ind w:left="5040" w:hanging="360"/>
      </w:pPr>
    </w:lvl>
    <w:lvl w:ilvl="7" w:tplc="4196672C">
      <w:start w:val="1"/>
      <w:numFmt w:val="lowerLetter"/>
      <w:lvlText w:val="%8."/>
      <w:lvlJc w:val="left"/>
      <w:pPr>
        <w:ind w:left="5760" w:hanging="360"/>
      </w:pPr>
    </w:lvl>
    <w:lvl w:ilvl="8" w:tplc="6718938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88F04BC"/>
    <w:multiLevelType w:val="hybridMultilevel"/>
    <w:tmpl w:val="F88A93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9FC3E3F"/>
    <w:multiLevelType w:val="hybridMultilevel"/>
    <w:tmpl w:val="65DE963E"/>
    <w:lvl w:ilvl="0" w:tplc="66F08604">
      <w:numFmt w:val="bullet"/>
      <w:lvlText w:val="*"/>
      <w:lvlJc w:val="left"/>
      <w:pPr>
        <w:ind w:left="118" w:hanging="145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BC4090D0">
      <w:numFmt w:val="bullet"/>
      <w:lvlText w:val=""/>
      <w:lvlJc w:val="left"/>
      <w:pPr>
        <w:ind w:left="538" w:hanging="27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F9A0F5BE">
      <w:start w:val="1"/>
      <w:numFmt w:val="decimal"/>
      <w:lvlText w:val="%3."/>
      <w:lvlJc w:val="left"/>
      <w:pPr>
        <w:ind w:left="807" w:hanging="258"/>
      </w:pPr>
      <w:rPr>
        <w:rFonts w:ascii="Calibri" w:eastAsia="Calibri" w:hAnsi="Calibri" w:cs="Calibri" w:hint="default"/>
        <w:w w:val="100"/>
        <w:sz w:val="20"/>
        <w:szCs w:val="20"/>
      </w:rPr>
    </w:lvl>
    <w:lvl w:ilvl="3" w:tplc="25C8E1A0">
      <w:numFmt w:val="bullet"/>
      <w:lvlText w:val="•"/>
      <w:lvlJc w:val="left"/>
      <w:pPr>
        <w:ind w:left="1586" w:hanging="258"/>
      </w:pPr>
      <w:rPr>
        <w:rFonts w:hint="default"/>
      </w:rPr>
    </w:lvl>
    <w:lvl w:ilvl="4" w:tplc="44D4EA9E">
      <w:numFmt w:val="bullet"/>
      <w:lvlText w:val="•"/>
      <w:lvlJc w:val="left"/>
      <w:pPr>
        <w:ind w:left="2372" w:hanging="258"/>
      </w:pPr>
      <w:rPr>
        <w:rFonts w:hint="default"/>
      </w:rPr>
    </w:lvl>
    <w:lvl w:ilvl="5" w:tplc="4A562E4A">
      <w:numFmt w:val="bullet"/>
      <w:lvlText w:val="•"/>
      <w:lvlJc w:val="left"/>
      <w:pPr>
        <w:ind w:left="3158" w:hanging="258"/>
      </w:pPr>
      <w:rPr>
        <w:rFonts w:hint="default"/>
      </w:rPr>
    </w:lvl>
    <w:lvl w:ilvl="6" w:tplc="5CCE9DD8">
      <w:numFmt w:val="bullet"/>
      <w:lvlText w:val="•"/>
      <w:lvlJc w:val="left"/>
      <w:pPr>
        <w:ind w:left="3945" w:hanging="258"/>
      </w:pPr>
      <w:rPr>
        <w:rFonts w:hint="default"/>
      </w:rPr>
    </w:lvl>
    <w:lvl w:ilvl="7" w:tplc="DC6CD8D4">
      <w:numFmt w:val="bullet"/>
      <w:lvlText w:val="•"/>
      <w:lvlJc w:val="left"/>
      <w:pPr>
        <w:ind w:left="4731" w:hanging="258"/>
      </w:pPr>
      <w:rPr>
        <w:rFonts w:hint="default"/>
      </w:rPr>
    </w:lvl>
    <w:lvl w:ilvl="8" w:tplc="D76CC6E8">
      <w:numFmt w:val="bullet"/>
      <w:lvlText w:val="•"/>
      <w:lvlJc w:val="left"/>
      <w:pPr>
        <w:ind w:left="5517" w:hanging="258"/>
      </w:pPr>
      <w:rPr>
        <w:rFonts w:hint="default"/>
      </w:rPr>
    </w:lvl>
  </w:abstractNum>
  <w:abstractNum w:abstractNumId="36" w15:restartNumberingAfterBreak="0">
    <w:nsid w:val="0A186614"/>
    <w:multiLevelType w:val="hybridMultilevel"/>
    <w:tmpl w:val="D3C60640"/>
    <w:lvl w:ilvl="0" w:tplc="3D9AA292">
      <w:start w:val="1"/>
      <w:numFmt w:val="decimal"/>
      <w:lvlText w:val="%1."/>
      <w:lvlJc w:val="left"/>
      <w:pPr>
        <w:ind w:left="647" w:hanging="540"/>
      </w:pPr>
      <w:rPr>
        <w:rFonts w:ascii="Times New Roman" w:eastAsia="Times New Roman" w:hAnsi="Times New Roman" w:cs="Times New Roman" w:hint="default"/>
        <w:i/>
        <w:spacing w:val="-2"/>
        <w:w w:val="99"/>
        <w:sz w:val="24"/>
        <w:szCs w:val="24"/>
      </w:rPr>
    </w:lvl>
    <w:lvl w:ilvl="1" w:tplc="629084C4">
      <w:start w:val="1"/>
      <w:numFmt w:val="lowerLetter"/>
      <w:lvlText w:val="%2."/>
      <w:lvlJc w:val="left"/>
      <w:pPr>
        <w:ind w:left="1202" w:hanging="540"/>
      </w:pPr>
      <w:rPr>
        <w:rFonts w:ascii="Times New Roman" w:eastAsia="Times New Roman" w:hAnsi="Times New Roman" w:cs="Times New Roman" w:hint="default"/>
        <w:i/>
        <w:spacing w:val="-1"/>
        <w:w w:val="99"/>
        <w:sz w:val="24"/>
        <w:szCs w:val="24"/>
      </w:rPr>
    </w:lvl>
    <w:lvl w:ilvl="2" w:tplc="BA04D81C">
      <w:numFmt w:val="bullet"/>
      <w:lvlText w:val="•"/>
      <w:lvlJc w:val="left"/>
      <w:pPr>
        <w:ind w:left="1945" w:hanging="540"/>
      </w:pPr>
      <w:rPr>
        <w:rFonts w:hint="default"/>
      </w:rPr>
    </w:lvl>
    <w:lvl w:ilvl="3" w:tplc="22A43814">
      <w:numFmt w:val="bullet"/>
      <w:lvlText w:val="•"/>
      <w:lvlJc w:val="left"/>
      <w:pPr>
        <w:ind w:left="2691" w:hanging="540"/>
      </w:pPr>
      <w:rPr>
        <w:rFonts w:hint="default"/>
      </w:rPr>
    </w:lvl>
    <w:lvl w:ilvl="4" w:tplc="DFC2935A">
      <w:numFmt w:val="bullet"/>
      <w:lvlText w:val="•"/>
      <w:lvlJc w:val="left"/>
      <w:pPr>
        <w:ind w:left="3437" w:hanging="540"/>
      </w:pPr>
      <w:rPr>
        <w:rFonts w:hint="default"/>
      </w:rPr>
    </w:lvl>
    <w:lvl w:ilvl="5" w:tplc="688E7570">
      <w:numFmt w:val="bullet"/>
      <w:lvlText w:val="•"/>
      <w:lvlJc w:val="left"/>
      <w:pPr>
        <w:ind w:left="4183" w:hanging="540"/>
      </w:pPr>
      <w:rPr>
        <w:rFonts w:hint="default"/>
      </w:rPr>
    </w:lvl>
    <w:lvl w:ilvl="6" w:tplc="BB9C0130">
      <w:numFmt w:val="bullet"/>
      <w:lvlText w:val="•"/>
      <w:lvlJc w:val="left"/>
      <w:pPr>
        <w:ind w:left="4928" w:hanging="540"/>
      </w:pPr>
      <w:rPr>
        <w:rFonts w:hint="default"/>
      </w:rPr>
    </w:lvl>
    <w:lvl w:ilvl="7" w:tplc="F5AA1740">
      <w:numFmt w:val="bullet"/>
      <w:lvlText w:val="•"/>
      <w:lvlJc w:val="left"/>
      <w:pPr>
        <w:ind w:left="5674" w:hanging="540"/>
      </w:pPr>
      <w:rPr>
        <w:rFonts w:hint="default"/>
      </w:rPr>
    </w:lvl>
    <w:lvl w:ilvl="8" w:tplc="61F67DE8">
      <w:numFmt w:val="bullet"/>
      <w:lvlText w:val="•"/>
      <w:lvlJc w:val="left"/>
      <w:pPr>
        <w:ind w:left="6420" w:hanging="540"/>
      </w:pPr>
      <w:rPr>
        <w:rFonts w:hint="default"/>
      </w:rPr>
    </w:lvl>
  </w:abstractNum>
  <w:abstractNum w:abstractNumId="37" w15:restartNumberingAfterBreak="0">
    <w:nsid w:val="0A8C5271"/>
    <w:multiLevelType w:val="hybridMultilevel"/>
    <w:tmpl w:val="05D4D692"/>
    <w:lvl w:ilvl="0" w:tplc="43A2038E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D834BA8C">
      <w:numFmt w:val="bullet"/>
      <w:lvlText w:val="•"/>
      <w:lvlJc w:val="left"/>
      <w:pPr>
        <w:ind w:left="2556" w:hanging="548"/>
      </w:pPr>
      <w:rPr>
        <w:rFonts w:hint="default"/>
      </w:rPr>
    </w:lvl>
    <w:lvl w:ilvl="2" w:tplc="0CBCCF00">
      <w:numFmt w:val="bullet"/>
      <w:lvlText w:val="•"/>
      <w:lvlJc w:val="left"/>
      <w:pPr>
        <w:ind w:left="3512" w:hanging="548"/>
      </w:pPr>
      <w:rPr>
        <w:rFonts w:hint="default"/>
      </w:rPr>
    </w:lvl>
    <w:lvl w:ilvl="3" w:tplc="AF5605EE">
      <w:numFmt w:val="bullet"/>
      <w:lvlText w:val="•"/>
      <w:lvlJc w:val="left"/>
      <w:pPr>
        <w:ind w:left="4468" w:hanging="548"/>
      </w:pPr>
      <w:rPr>
        <w:rFonts w:hint="default"/>
      </w:rPr>
    </w:lvl>
    <w:lvl w:ilvl="4" w:tplc="F692F754">
      <w:numFmt w:val="bullet"/>
      <w:lvlText w:val="•"/>
      <w:lvlJc w:val="left"/>
      <w:pPr>
        <w:ind w:left="5424" w:hanging="548"/>
      </w:pPr>
      <w:rPr>
        <w:rFonts w:hint="default"/>
      </w:rPr>
    </w:lvl>
    <w:lvl w:ilvl="5" w:tplc="0B62EE82">
      <w:numFmt w:val="bullet"/>
      <w:lvlText w:val="•"/>
      <w:lvlJc w:val="left"/>
      <w:pPr>
        <w:ind w:left="6380" w:hanging="548"/>
      </w:pPr>
      <w:rPr>
        <w:rFonts w:hint="default"/>
      </w:rPr>
    </w:lvl>
    <w:lvl w:ilvl="6" w:tplc="AE00B5AE">
      <w:numFmt w:val="bullet"/>
      <w:lvlText w:val="•"/>
      <w:lvlJc w:val="left"/>
      <w:pPr>
        <w:ind w:left="7336" w:hanging="548"/>
      </w:pPr>
      <w:rPr>
        <w:rFonts w:hint="default"/>
      </w:rPr>
    </w:lvl>
    <w:lvl w:ilvl="7" w:tplc="73DE803A">
      <w:numFmt w:val="bullet"/>
      <w:lvlText w:val="•"/>
      <w:lvlJc w:val="left"/>
      <w:pPr>
        <w:ind w:left="8292" w:hanging="548"/>
      </w:pPr>
      <w:rPr>
        <w:rFonts w:hint="default"/>
      </w:rPr>
    </w:lvl>
    <w:lvl w:ilvl="8" w:tplc="ACF4901C">
      <w:numFmt w:val="bullet"/>
      <w:lvlText w:val="•"/>
      <w:lvlJc w:val="left"/>
      <w:pPr>
        <w:ind w:left="9248" w:hanging="548"/>
      </w:pPr>
      <w:rPr>
        <w:rFonts w:hint="default"/>
      </w:rPr>
    </w:lvl>
  </w:abstractNum>
  <w:abstractNum w:abstractNumId="38" w15:restartNumberingAfterBreak="0">
    <w:nsid w:val="0A934DFE"/>
    <w:multiLevelType w:val="hybridMultilevel"/>
    <w:tmpl w:val="B9A216E2"/>
    <w:lvl w:ilvl="0" w:tplc="253CEBF2">
      <w:numFmt w:val="bullet"/>
      <w:lvlText w:val=""/>
      <w:lvlJc w:val="left"/>
      <w:pPr>
        <w:ind w:left="2514" w:hanging="474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B52E290">
      <w:numFmt w:val="bullet"/>
      <w:lvlText w:val="•"/>
      <w:lvlJc w:val="left"/>
      <w:pPr>
        <w:ind w:left="3384" w:hanging="474"/>
      </w:pPr>
      <w:rPr>
        <w:rFonts w:hint="default"/>
      </w:rPr>
    </w:lvl>
    <w:lvl w:ilvl="2" w:tplc="5942D5DA">
      <w:numFmt w:val="bullet"/>
      <w:lvlText w:val="•"/>
      <w:lvlJc w:val="left"/>
      <w:pPr>
        <w:ind w:left="4248" w:hanging="474"/>
      </w:pPr>
      <w:rPr>
        <w:rFonts w:hint="default"/>
      </w:rPr>
    </w:lvl>
    <w:lvl w:ilvl="3" w:tplc="9D94C090">
      <w:numFmt w:val="bullet"/>
      <w:lvlText w:val="•"/>
      <w:lvlJc w:val="left"/>
      <w:pPr>
        <w:ind w:left="5112" w:hanging="474"/>
      </w:pPr>
      <w:rPr>
        <w:rFonts w:hint="default"/>
      </w:rPr>
    </w:lvl>
    <w:lvl w:ilvl="4" w:tplc="C9CE6E3E">
      <w:numFmt w:val="bullet"/>
      <w:lvlText w:val="•"/>
      <w:lvlJc w:val="left"/>
      <w:pPr>
        <w:ind w:left="5976" w:hanging="474"/>
      </w:pPr>
      <w:rPr>
        <w:rFonts w:hint="default"/>
      </w:rPr>
    </w:lvl>
    <w:lvl w:ilvl="5" w:tplc="CC2EBAF8">
      <w:numFmt w:val="bullet"/>
      <w:lvlText w:val="•"/>
      <w:lvlJc w:val="left"/>
      <w:pPr>
        <w:ind w:left="6840" w:hanging="474"/>
      </w:pPr>
      <w:rPr>
        <w:rFonts w:hint="default"/>
      </w:rPr>
    </w:lvl>
    <w:lvl w:ilvl="6" w:tplc="49AA6B34">
      <w:numFmt w:val="bullet"/>
      <w:lvlText w:val="•"/>
      <w:lvlJc w:val="left"/>
      <w:pPr>
        <w:ind w:left="7704" w:hanging="474"/>
      </w:pPr>
      <w:rPr>
        <w:rFonts w:hint="default"/>
      </w:rPr>
    </w:lvl>
    <w:lvl w:ilvl="7" w:tplc="1B32D08E">
      <w:numFmt w:val="bullet"/>
      <w:lvlText w:val="•"/>
      <w:lvlJc w:val="left"/>
      <w:pPr>
        <w:ind w:left="8568" w:hanging="474"/>
      </w:pPr>
      <w:rPr>
        <w:rFonts w:hint="default"/>
      </w:rPr>
    </w:lvl>
    <w:lvl w:ilvl="8" w:tplc="8CC60964">
      <w:numFmt w:val="bullet"/>
      <w:lvlText w:val="•"/>
      <w:lvlJc w:val="left"/>
      <w:pPr>
        <w:ind w:left="9432" w:hanging="474"/>
      </w:pPr>
      <w:rPr>
        <w:rFonts w:hint="default"/>
      </w:rPr>
    </w:lvl>
  </w:abstractNum>
  <w:abstractNum w:abstractNumId="39" w15:restartNumberingAfterBreak="0">
    <w:nsid w:val="0B514D58"/>
    <w:multiLevelType w:val="hybridMultilevel"/>
    <w:tmpl w:val="B80A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B877EB5"/>
    <w:multiLevelType w:val="hybridMultilevel"/>
    <w:tmpl w:val="A7283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C15414A"/>
    <w:multiLevelType w:val="hybridMultilevel"/>
    <w:tmpl w:val="44BEAB38"/>
    <w:lvl w:ilvl="0" w:tplc="FE1ABE42">
      <w:start w:val="1"/>
      <w:numFmt w:val="decimal"/>
      <w:lvlText w:val="%1."/>
      <w:lvlJc w:val="left"/>
      <w:pPr>
        <w:ind w:left="2005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05" w:hanging="360"/>
      </w:pPr>
    </w:lvl>
    <w:lvl w:ilvl="2" w:tplc="0409001B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42" w15:restartNumberingAfterBreak="0">
    <w:nsid w:val="0C780EE7"/>
    <w:multiLevelType w:val="hybridMultilevel"/>
    <w:tmpl w:val="D018A2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CE1550B"/>
    <w:multiLevelType w:val="hybridMultilevel"/>
    <w:tmpl w:val="8F2CFAC0"/>
    <w:lvl w:ilvl="0" w:tplc="4A90D1B0">
      <w:start w:val="1"/>
      <w:numFmt w:val="lowerLetter"/>
      <w:lvlText w:val="%1."/>
      <w:lvlJc w:val="left"/>
      <w:pPr>
        <w:ind w:left="1286" w:hanging="476"/>
        <w:jc w:val="righ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FCB6609A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57F60654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0AE095E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2736CBF4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D37E1402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D77EBE42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8422AC4E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CE925078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44" w15:restartNumberingAfterBreak="0">
    <w:nsid w:val="0CE6131C"/>
    <w:multiLevelType w:val="hybridMultilevel"/>
    <w:tmpl w:val="7EEA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D0C4458"/>
    <w:multiLevelType w:val="hybridMultilevel"/>
    <w:tmpl w:val="6136E47C"/>
    <w:lvl w:ilvl="0" w:tplc="EAC4FEE8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22107A"/>
    <w:multiLevelType w:val="hybridMultilevel"/>
    <w:tmpl w:val="9D2C2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D6C23A2"/>
    <w:multiLevelType w:val="hybridMultilevel"/>
    <w:tmpl w:val="80EE950E"/>
    <w:lvl w:ilvl="0" w:tplc="A73E7B2A">
      <w:start w:val="1"/>
      <w:numFmt w:val="decimal"/>
      <w:lvlText w:val="%1."/>
      <w:lvlJc w:val="left"/>
      <w:pPr>
        <w:ind w:left="83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87" w:hanging="360"/>
      </w:pPr>
    </w:lvl>
    <w:lvl w:ilvl="2" w:tplc="0409001B" w:tentative="1">
      <w:start w:val="1"/>
      <w:numFmt w:val="lowerRoman"/>
      <w:lvlText w:val="%3."/>
      <w:lvlJc w:val="right"/>
      <w:pPr>
        <w:ind w:left="1507" w:hanging="180"/>
      </w:pPr>
    </w:lvl>
    <w:lvl w:ilvl="3" w:tplc="0409000F" w:tentative="1">
      <w:start w:val="1"/>
      <w:numFmt w:val="decimal"/>
      <w:lvlText w:val="%4."/>
      <w:lvlJc w:val="left"/>
      <w:pPr>
        <w:ind w:left="2227" w:hanging="360"/>
      </w:pPr>
    </w:lvl>
    <w:lvl w:ilvl="4" w:tplc="04090019" w:tentative="1">
      <w:start w:val="1"/>
      <w:numFmt w:val="lowerLetter"/>
      <w:lvlText w:val="%5."/>
      <w:lvlJc w:val="left"/>
      <w:pPr>
        <w:ind w:left="2947" w:hanging="360"/>
      </w:pPr>
    </w:lvl>
    <w:lvl w:ilvl="5" w:tplc="0409001B" w:tentative="1">
      <w:start w:val="1"/>
      <w:numFmt w:val="lowerRoman"/>
      <w:lvlText w:val="%6."/>
      <w:lvlJc w:val="right"/>
      <w:pPr>
        <w:ind w:left="3667" w:hanging="180"/>
      </w:pPr>
    </w:lvl>
    <w:lvl w:ilvl="6" w:tplc="0409000F" w:tentative="1">
      <w:start w:val="1"/>
      <w:numFmt w:val="decimal"/>
      <w:lvlText w:val="%7."/>
      <w:lvlJc w:val="left"/>
      <w:pPr>
        <w:ind w:left="4387" w:hanging="360"/>
      </w:pPr>
    </w:lvl>
    <w:lvl w:ilvl="7" w:tplc="04090019" w:tentative="1">
      <w:start w:val="1"/>
      <w:numFmt w:val="lowerLetter"/>
      <w:lvlText w:val="%8."/>
      <w:lvlJc w:val="left"/>
      <w:pPr>
        <w:ind w:left="5107" w:hanging="360"/>
      </w:pPr>
    </w:lvl>
    <w:lvl w:ilvl="8" w:tplc="040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48" w15:restartNumberingAfterBreak="0">
    <w:nsid w:val="0DEE07BC"/>
    <w:multiLevelType w:val="hybridMultilevel"/>
    <w:tmpl w:val="D346A6CC"/>
    <w:lvl w:ilvl="0" w:tplc="68946C96">
      <w:start w:val="1"/>
      <w:numFmt w:val="decimal"/>
      <w:lvlText w:val="%1."/>
      <w:lvlJc w:val="left"/>
      <w:pPr>
        <w:ind w:left="209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87" w:hanging="360"/>
      </w:pPr>
    </w:lvl>
    <w:lvl w:ilvl="2" w:tplc="0409001B" w:tentative="1">
      <w:start w:val="1"/>
      <w:numFmt w:val="lowerRoman"/>
      <w:lvlText w:val="%3."/>
      <w:lvlJc w:val="right"/>
      <w:pPr>
        <w:ind w:left="1507" w:hanging="180"/>
      </w:pPr>
    </w:lvl>
    <w:lvl w:ilvl="3" w:tplc="0409000F" w:tentative="1">
      <w:start w:val="1"/>
      <w:numFmt w:val="decimal"/>
      <w:lvlText w:val="%4."/>
      <w:lvlJc w:val="left"/>
      <w:pPr>
        <w:ind w:left="2227" w:hanging="360"/>
      </w:pPr>
    </w:lvl>
    <w:lvl w:ilvl="4" w:tplc="04090019" w:tentative="1">
      <w:start w:val="1"/>
      <w:numFmt w:val="lowerLetter"/>
      <w:lvlText w:val="%5."/>
      <w:lvlJc w:val="left"/>
      <w:pPr>
        <w:ind w:left="2947" w:hanging="360"/>
      </w:pPr>
    </w:lvl>
    <w:lvl w:ilvl="5" w:tplc="0409001B" w:tentative="1">
      <w:start w:val="1"/>
      <w:numFmt w:val="lowerRoman"/>
      <w:lvlText w:val="%6."/>
      <w:lvlJc w:val="right"/>
      <w:pPr>
        <w:ind w:left="3667" w:hanging="180"/>
      </w:pPr>
    </w:lvl>
    <w:lvl w:ilvl="6" w:tplc="0409000F" w:tentative="1">
      <w:start w:val="1"/>
      <w:numFmt w:val="decimal"/>
      <w:lvlText w:val="%7."/>
      <w:lvlJc w:val="left"/>
      <w:pPr>
        <w:ind w:left="4387" w:hanging="360"/>
      </w:pPr>
    </w:lvl>
    <w:lvl w:ilvl="7" w:tplc="04090019" w:tentative="1">
      <w:start w:val="1"/>
      <w:numFmt w:val="lowerLetter"/>
      <w:lvlText w:val="%8."/>
      <w:lvlJc w:val="left"/>
      <w:pPr>
        <w:ind w:left="5107" w:hanging="360"/>
      </w:pPr>
    </w:lvl>
    <w:lvl w:ilvl="8" w:tplc="040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49" w15:restartNumberingAfterBreak="0">
    <w:nsid w:val="0E3C4BC2"/>
    <w:multiLevelType w:val="hybridMultilevel"/>
    <w:tmpl w:val="1A18886C"/>
    <w:lvl w:ilvl="0" w:tplc="FFFFFFFF">
      <w:start w:val="1"/>
      <w:numFmt w:val="lowerLetter"/>
      <w:lvlText w:val="%1."/>
      <w:lvlJc w:val="left"/>
      <w:pPr>
        <w:ind w:left="1565" w:hanging="476"/>
        <w:jc w:val="right"/>
      </w:pPr>
      <w:rPr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F264B97"/>
    <w:multiLevelType w:val="hybridMultilevel"/>
    <w:tmpl w:val="52089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F3046AB"/>
    <w:multiLevelType w:val="hybridMultilevel"/>
    <w:tmpl w:val="470E360C"/>
    <w:lvl w:ilvl="0" w:tplc="EA5A2238">
      <w:start w:val="1"/>
      <w:numFmt w:val="decimal"/>
      <w:lvlText w:val="%1."/>
      <w:lvlJc w:val="left"/>
      <w:pPr>
        <w:ind w:left="209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87" w:hanging="360"/>
      </w:pPr>
    </w:lvl>
    <w:lvl w:ilvl="2" w:tplc="0409001B" w:tentative="1">
      <w:start w:val="1"/>
      <w:numFmt w:val="lowerRoman"/>
      <w:lvlText w:val="%3."/>
      <w:lvlJc w:val="right"/>
      <w:pPr>
        <w:ind w:left="1507" w:hanging="180"/>
      </w:pPr>
    </w:lvl>
    <w:lvl w:ilvl="3" w:tplc="0409000F" w:tentative="1">
      <w:start w:val="1"/>
      <w:numFmt w:val="decimal"/>
      <w:lvlText w:val="%4."/>
      <w:lvlJc w:val="left"/>
      <w:pPr>
        <w:ind w:left="2227" w:hanging="360"/>
      </w:pPr>
    </w:lvl>
    <w:lvl w:ilvl="4" w:tplc="04090019" w:tentative="1">
      <w:start w:val="1"/>
      <w:numFmt w:val="lowerLetter"/>
      <w:lvlText w:val="%5."/>
      <w:lvlJc w:val="left"/>
      <w:pPr>
        <w:ind w:left="2947" w:hanging="360"/>
      </w:pPr>
    </w:lvl>
    <w:lvl w:ilvl="5" w:tplc="0409001B" w:tentative="1">
      <w:start w:val="1"/>
      <w:numFmt w:val="lowerRoman"/>
      <w:lvlText w:val="%6."/>
      <w:lvlJc w:val="right"/>
      <w:pPr>
        <w:ind w:left="3667" w:hanging="180"/>
      </w:pPr>
    </w:lvl>
    <w:lvl w:ilvl="6" w:tplc="0409000F" w:tentative="1">
      <w:start w:val="1"/>
      <w:numFmt w:val="decimal"/>
      <w:lvlText w:val="%7."/>
      <w:lvlJc w:val="left"/>
      <w:pPr>
        <w:ind w:left="4387" w:hanging="360"/>
      </w:pPr>
    </w:lvl>
    <w:lvl w:ilvl="7" w:tplc="04090019" w:tentative="1">
      <w:start w:val="1"/>
      <w:numFmt w:val="lowerLetter"/>
      <w:lvlText w:val="%8."/>
      <w:lvlJc w:val="left"/>
      <w:pPr>
        <w:ind w:left="5107" w:hanging="360"/>
      </w:pPr>
    </w:lvl>
    <w:lvl w:ilvl="8" w:tplc="040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52" w15:restartNumberingAfterBreak="0">
    <w:nsid w:val="0F696C15"/>
    <w:multiLevelType w:val="hybridMultilevel"/>
    <w:tmpl w:val="FA74BDC2"/>
    <w:lvl w:ilvl="0" w:tplc="58E6C442">
      <w:start w:val="1"/>
      <w:numFmt w:val="decimal"/>
      <w:lvlText w:val="%1."/>
      <w:lvlJc w:val="left"/>
      <w:pPr>
        <w:ind w:left="2082" w:hanging="462"/>
        <w:jc w:val="right"/>
      </w:pPr>
      <w:rPr>
        <w:rFonts w:ascii="Open Sans" w:eastAsiaTheme="minorEastAsia" w:hAnsi="Open Sans" w:cs="Open Sans"/>
        <w:w w:val="100"/>
        <w:sz w:val="20"/>
        <w:szCs w:val="20"/>
      </w:rPr>
    </w:lvl>
    <w:lvl w:ilvl="1" w:tplc="B86A2D60">
      <w:numFmt w:val="bullet"/>
      <w:lvlText w:val=""/>
      <w:lvlJc w:val="left"/>
      <w:pPr>
        <w:ind w:left="2803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59A54F2">
      <w:numFmt w:val="bullet"/>
      <w:lvlText w:val="•"/>
      <w:lvlJc w:val="left"/>
      <w:pPr>
        <w:ind w:left="3656" w:hanging="361"/>
      </w:pPr>
      <w:rPr>
        <w:rFonts w:hint="default"/>
      </w:rPr>
    </w:lvl>
    <w:lvl w:ilvl="3" w:tplc="532E65EC">
      <w:numFmt w:val="bullet"/>
      <w:lvlText w:val="•"/>
      <w:lvlJc w:val="left"/>
      <w:pPr>
        <w:ind w:left="4509" w:hanging="361"/>
      </w:pPr>
      <w:rPr>
        <w:rFonts w:hint="default"/>
      </w:rPr>
    </w:lvl>
    <w:lvl w:ilvl="4" w:tplc="9692CCAA">
      <w:numFmt w:val="bullet"/>
      <w:lvlText w:val="•"/>
      <w:lvlJc w:val="left"/>
      <w:pPr>
        <w:ind w:left="5363" w:hanging="361"/>
      </w:pPr>
      <w:rPr>
        <w:rFonts w:hint="default"/>
      </w:rPr>
    </w:lvl>
    <w:lvl w:ilvl="5" w:tplc="223A55FA">
      <w:numFmt w:val="bullet"/>
      <w:lvlText w:val="•"/>
      <w:lvlJc w:val="left"/>
      <w:pPr>
        <w:ind w:left="6216" w:hanging="361"/>
      </w:pPr>
      <w:rPr>
        <w:rFonts w:hint="default"/>
      </w:rPr>
    </w:lvl>
    <w:lvl w:ilvl="6" w:tplc="E57EADEE">
      <w:numFmt w:val="bullet"/>
      <w:lvlText w:val="•"/>
      <w:lvlJc w:val="left"/>
      <w:pPr>
        <w:ind w:left="7069" w:hanging="361"/>
      </w:pPr>
      <w:rPr>
        <w:rFonts w:hint="default"/>
      </w:rPr>
    </w:lvl>
    <w:lvl w:ilvl="7" w:tplc="1BFE3406">
      <w:numFmt w:val="bullet"/>
      <w:lvlText w:val="•"/>
      <w:lvlJc w:val="left"/>
      <w:pPr>
        <w:ind w:left="7923" w:hanging="361"/>
      </w:pPr>
      <w:rPr>
        <w:rFonts w:hint="default"/>
      </w:rPr>
    </w:lvl>
    <w:lvl w:ilvl="8" w:tplc="1BC6ED9C">
      <w:numFmt w:val="bullet"/>
      <w:lvlText w:val="•"/>
      <w:lvlJc w:val="left"/>
      <w:pPr>
        <w:ind w:left="8776" w:hanging="361"/>
      </w:pPr>
      <w:rPr>
        <w:rFonts w:hint="default"/>
      </w:rPr>
    </w:lvl>
  </w:abstractNum>
  <w:abstractNum w:abstractNumId="53" w15:restartNumberingAfterBreak="0">
    <w:nsid w:val="0FB67759"/>
    <w:multiLevelType w:val="hybridMultilevel"/>
    <w:tmpl w:val="AE1E24D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10140C7F"/>
    <w:multiLevelType w:val="hybridMultilevel"/>
    <w:tmpl w:val="25709812"/>
    <w:lvl w:ilvl="0" w:tplc="4F1068BE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3EE291C">
      <w:numFmt w:val="bullet"/>
      <w:lvlText w:val="•"/>
      <w:lvlJc w:val="left"/>
      <w:pPr>
        <w:ind w:left="2556" w:hanging="548"/>
      </w:pPr>
      <w:rPr>
        <w:rFonts w:hint="default"/>
      </w:rPr>
    </w:lvl>
    <w:lvl w:ilvl="2" w:tplc="A106EFD2">
      <w:numFmt w:val="bullet"/>
      <w:lvlText w:val="•"/>
      <w:lvlJc w:val="left"/>
      <w:pPr>
        <w:ind w:left="3512" w:hanging="548"/>
      </w:pPr>
      <w:rPr>
        <w:rFonts w:hint="default"/>
      </w:rPr>
    </w:lvl>
    <w:lvl w:ilvl="3" w:tplc="D7683990">
      <w:numFmt w:val="bullet"/>
      <w:lvlText w:val="•"/>
      <w:lvlJc w:val="left"/>
      <w:pPr>
        <w:ind w:left="4468" w:hanging="548"/>
      </w:pPr>
      <w:rPr>
        <w:rFonts w:hint="default"/>
      </w:rPr>
    </w:lvl>
    <w:lvl w:ilvl="4" w:tplc="9F98F48A">
      <w:numFmt w:val="bullet"/>
      <w:lvlText w:val="•"/>
      <w:lvlJc w:val="left"/>
      <w:pPr>
        <w:ind w:left="5424" w:hanging="548"/>
      </w:pPr>
      <w:rPr>
        <w:rFonts w:hint="default"/>
      </w:rPr>
    </w:lvl>
    <w:lvl w:ilvl="5" w:tplc="002CF372">
      <w:numFmt w:val="bullet"/>
      <w:lvlText w:val="•"/>
      <w:lvlJc w:val="left"/>
      <w:pPr>
        <w:ind w:left="6380" w:hanging="548"/>
      </w:pPr>
      <w:rPr>
        <w:rFonts w:hint="default"/>
      </w:rPr>
    </w:lvl>
    <w:lvl w:ilvl="6" w:tplc="08DA1556">
      <w:numFmt w:val="bullet"/>
      <w:lvlText w:val="•"/>
      <w:lvlJc w:val="left"/>
      <w:pPr>
        <w:ind w:left="7336" w:hanging="548"/>
      </w:pPr>
      <w:rPr>
        <w:rFonts w:hint="default"/>
      </w:rPr>
    </w:lvl>
    <w:lvl w:ilvl="7" w:tplc="EE82B37A">
      <w:numFmt w:val="bullet"/>
      <w:lvlText w:val="•"/>
      <w:lvlJc w:val="left"/>
      <w:pPr>
        <w:ind w:left="8292" w:hanging="548"/>
      </w:pPr>
      <w:rPr>
        <w:rFonts w:hint="default"/>
      </w:rPr>
    </w:lvl>
    <w:lvl w:ilvl="8" w:tplc="DAE890E2">
      <w:numFmt w:val="bullet"/>
      <w:lvlText w:val="•"/>
      <w:lvlJc w:val="left"/>
      <w:pPr>
        <w:ind w:left="9248" w:hanging="548"/>
      </w:pPr>
      <w:rPr>
        <w:rFonts w:hint="default"/>
      </w:rPr>
    </w:lvl>
  </w:abstractNum>
  <w:abstractNum w:abstractNumId="55" w15:restartNumberingAfterBreak="0">
    <w:nsid w:val="105F342D"/>
    <w:multiLevelType w:val="hybridMultilevel"/>
    <w:tmpl w:val="C854FD1C"/>
    <w:lvl w:ilvl="0" w:tplc="FCF8504E">
      <w:start w:val="1"/>
      <w:numFmt w:val="lowerLetter"/>
      <w:lvlText w:val="%1."/>
      <w:lvlJc w:val="left"/>
      <w:pPr>
        <w:ind w:left="1016" w:hanging="476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1E003496">
      <w:numFmt w:val="bullet"/>
      <w:lvlText w:val=""/>
      <w:lvlJc w:val="left"/>
      <w:pPr>
        <w:ind w:left="2210" w:hanging="460"/>
      </w:pPr>
      <w:rPr>
        <w:rFonts w:hint="default"/>
        <w:w w:val="100"/>
      </w:rPr>
    </w:lvl>
    <w:lvl w:ilvl="2" w:tplc="C44AC5AE">
      <w:numFmt w:val="bullet"/>
      <w:lvlText w:val="•"/>
      <w:lvlJc w:val="left"/>
      <w:pPr>
        <w:ind w:left="2691" w:hanging="460"/>
      </w:pPr>
      <w:rPr>
        <w:rFonts w:hint="default"/>
      </w:rPr>
    </w:lvl>
    <w:lvl w:ilvl="3" w:tplc="564AB308">
      <w:numFmt w:val="bullet"/>
      <w:lvlText w:val="•"/>
      <w:lvlJc w:val="left"/>
      <w:pPr>
        <w:ind w:left="3681" w:hanging="460"/>
      </w:pPr>
      <w:rPr>
        <w:rFonts w:hint="default"/>
      </w:rPr>
    </w:lvl>
    <w:lvl w:ilvl="4" w:tplc="DAD0D76A">
      <w:numFmt w:val="bullet"/>
      <w:lvlText w:val="•"/>
      <w:lvlJc w:val="left"/>
      <w:pPr>
        <w:ind w:left="4671" w:hanging="460"/>
      </w:pPr>
      <w:rPr>
        <w:rFonts w:hint="default"/>
      </w:rPr>
    </w:lvl>
    <w:lvl w:ilvl="5" w:tplc="940405B0">
      <w:numFmt w:val="bullet"/>
      <w:lvlText w:val="•"/>
      <w:lvlJc w:val="left"/>
      <w:pPr>
        <w:ind w:left="5661" w:hanging="460"/>
      </w:pPr>
      <w:rPr>
        <w:rFonts w:hint="default"/>
      </w:rPr>
    </w:lvl>
    <w:lvl w:ilvl="6" w:tplc="7B40A9CE">
      <w:numFmt w:val="bullet"/>
      <w:lvlText w:val="•"/>
      <w:lvlJc w:val="left"/>
      <w:pPr>
        <w:ind w:left="6651" w:hanging="460"/>
      </w:pPr>
      <w:rPr>
        <w:rFonts w:hint="default"/>
      </w:rPr>
    </w:lvl>
    <w:lvl w:ilvl="7" w:tplc="F206727C">
      <w:numFmt w:val="bullet"/>
      <w:lvlText w:val="•"/>
      <w:lvlJc w:val="left"/>
      <w:pPr>
        <w:ind w:left="7641" w:hanging="460"/>
      </w:pPr>
      <w:rPr>
        <w:rFonts w:hint="default"/>
      </w:rPr>
    </w:lvl>
    <w:lvl w:ilvl="8" w:tplc="A0E87C84">
      <w:numFmt w:val="bullet"/>
      <w:lvlText w:val="•"/>
      <w:lvlJc w:val="left"/>
      <w:pPr>
        <w:ind w:left="8631" w:hanging="460"/>
      </w:pPr>
      <w:rPr>
        <w:rFonts w:hint="default"/>
      </w:rPr>
    </w:lvl>
  </w:abstractNum>
  <w:abstractNum w:abstractNumId="56" w15:restartNumberingAfterBreak="0">
    <w:nsid w:val="10676A9C"/>
    <w:multiLevelType w:val="hybridMultilevel"/>
    <w:tmpl w:val="C1DA4162"/>
    <w:lvl w:ilvl="0" w:tplc="570CC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AE4B5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865852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8656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2885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B25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367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DC37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41EDB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0C50D4C"/>
    <w:multiLevelType w:val="hybridMultilevel"/>
    <w:tmpl w:val="92D0CFE8"/>
    <w:lvl w:ilvl="0" w:tplc="A3382EBE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7C64CB8"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8ED61200"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D5663788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DC14686C">
      <w:numFmt w:val="bullet"/>
      <w:lvlText w:val="•"/>
      <w:lvlJc w:val="left"/>
      <w:pPr>
        <w:ind w:left="3316" w:hanging="360"/>
      </w:pPr>
      <w:rPr>
        <w:rFonts w:hint="default"/>
      </w:rPr>
    </w:lvl>
    <w:lvl w:ilvl="5" w:tplc="4F340E0C"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23C45A88">
      <w:numFmt w:val="bullet"/>
      <w:lvlText w:val="•"/>
      <w:lvlJc w:val="left"/>
      <w:pPr>
        <w:ind w:left="4574" w:hanging="360"/>
      </w:pPr>
      <w:rPr>
        <w:rFonts w:hint="default"/>
      </w:rPr>
    </w:lvl>
    <w:lvl w:ilvl="7" w:tplc="AB824314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AAC274D2">
      <w:numFmt w:val="bullet"/>
      <w:lvlText w:val="•"/>
      <w:lvlJc w:val="left"/>
      <w:pPr>
        <w:ind w:left="5832" w:hanging="360"/>
      </w:pPr>
      <w:rPr>
        <w:rFonts w:hint="default"/>
      </w:rPr>
    </w:lvl>
  </w:abstractNum>
  <w:abstractNum w:abstractNumId="58" w15:restartNumberingAfterBreak="0">
    <w:nsid w:val="10D85F6B"/>
    <w:multiLevelType w:val="hybridMultilevel"/>
    <w:tmpl w:val="1BBED290"/>
    <w:lvl w:ilvl="0" w:tplc="05EEDB94">
      <w:start w:val="1"/>
      <w:numFmt w:val="lowerLetter"/>
      <w:lvlText w:val="%1."/>
      <w:lvlJc w:val="left"/>
      <w:pPr>
        <w:ind w:left="1580" w:hanging="491"/>
        <w:jc w:val="right"/>
      </w:pPr>
      <w:rPr>
        <w:rFonts w:hint="default"/>
        <w:w w:val="100"/>
      </w:rPr>
    </w:lvl>
    <w:lvl w:ilvl="1" w:tplc="8438FB04">
      <w:start w:val="1"/>
      <w:numFmt w:val="decimal"/>
      <w:lvlText w:val="%2."/>
      <w:lvlJc w:val="left"/>
      <w:pPr>
        <w:ind w:left="565" w:hanging="475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2" w:tplc="B9300866">
      <w:numFmt w:val="bullet"/>
      <w:lvlText w:val="•"/>
      <w:lvlJc w:val="left"/>
      <w:pPr>
        <w:ind w:left="2760" w:hanging="475"/>
      </w:pPr>
      <w:rPr>
        <w:rFonts w:hint="default"/>
      </w:rPr>
    </w:lvl>
    <w:lvl w:ilvl="3" w:tplc="B2CA7792">
      <w:numFmt w:val="bullet"/>
      <w:lvlText w:val="•"/>
      <w:lvlJc w:val="left"/>
      <w:pPr>
        <w:ind w:left="3810" w:hanging="475"/>
      </w:pPr>
      <w:rPr>
        <w:rFonts w:hint="default"/>
      </w:rPr>
    </w:lvl>
    <w:lvl w:ilvl="4" w:tplc="B4606616">
      <w:numFmt w:val="bullet"/>
      <w:lvlText w:val="•"/>
      <w:lvlJc w:val="left"/>
      <w:pPr>
        <w:ind w:left="4860" w:hanging="475"/>
      </w:pPr>
      <w:rPr>
        <w:rFonts w:hint="default"/>
      </w:rPr>
    </w:lvl>
    <w:lvl w:ilvl="5" w:tplc="ECC62348">
      <w:numFmt w:val="bullet"/>
      <w:lvlText w:val="•"/>
      <w:lvlJc w:val="left"/>
      <w:pPr>
        <w:ind w:left="5910" w:hanging="475"/>
      </w:pPr>
      <w:rPr>
        <w:rFonts w:hint="default"/>
      </w:rPr>
    </w:lvl>
    <w:lvl w:ilvl="6" w:tplc="DE36731E">
      <w:numFmt w:val="bullet"/>
      <w:lvlText w:val="•"/>
      <w:lvlJc w:val="left"/>
      <w:pPr>
        <w:ind w:left="6960" w:hanging="475"/>
      </w:pPr>
      <w:rPr>
        <w:rFonts w:hint="default"/>
      </w:rPr>
    </w:lvl>
    <w:lvl w:ilvl="7" w:tplc="C3AC1288">
      <w:numFmt w:val="bullet"/>
      <w:lvlText w:val="•"/>
      <w:lvlJc w:val="left"/>
      <w:pPr>
        <w:ind w:left="8010" w:hanging="475"/>
      </w:pPr>
      <w:rPr>
        <w:rFonts w:hint="default"/>
      </w:rPr>
    </w:lvl>
    <w:lvl w:ilvl="8" w:tplc="41689CBC">
      <w:numFmt w:val="bullet"/>
      <w:lvlText w:val="•"/>
      <w:lvlJc w:val="left"/>
      <w:pPr>
        <w:ind w:left="9060" w:hanging="475"/>
      </w:pPr>
      <w:rPr>
        <w:rFonts w:hint="default"/>
      </w:rPr>
    </w:lvl>
  </w:abstractNum>
  <w:abstractNum w:abstractNumId="59" w15:restartNumberingAfterBreak="0">
    <w:nsid w:val="112E3440"/>
    <w:multiLevelType w:val="hybridMultilevel"/>
    <w:tmpl w:val="049C4AA4"/>
    <w:lvl w:ilvl="0" w:tplc="E76E09A8">
      <w:start w:val="1"/>
      <w:numFmt w:val="lowerLetter"/>
      <w:lvlText w:val="%1."/>
      <w:lvlJc w:val="left"/>
      <w:pPr>
        <w:ind w:left="2286" w:hanging="476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1F65114"/>
    <w:multiLevelType w:val="hybridMultilevel"/>
    <w:tmpl w:val="2BC8EDC0"/>
    <w:lvl w:ilvl="0" w:tplc="1E7A773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12416AE9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2D9365A"/>
    <w:multiLevelType w:val="hybridMultilevel"/>
    <w:tmpl w:val="759C6BFA"/>
    <w:lvl w:ilvl="0" w:tplc="B332022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4484E6B"/>
    <w:multiLevelType w:val="hybridMultilevel"/>
    <w:tmpl w:val="4FDC2AC8"/>
    <w:lvl w:ilvl="0" w:tplc="F8E4F93C">
      <w:start w:val="9"/>
      <w:numFmt w:val="decimal"/>
      <w:lvlText w:val="%1."/>
      <w:lvlJc w:val="left"/>
      <w:pPr>
        <w:ind w:left="1814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4524CA8"/>
    <w:multiLevelType w:val="hybridMultilevel"/>
    <w:tmpl w:val="D7D6DA50"/>
    <w:lvl w:ilvl="0" w:tplc="EABCAC5A">
      <w:start w:val="1"/>
      <w:numFmt w:val="decimal"/>
      <w:lvlText w:val="%1."/>
      <w:lvlJc w:val="left"/>
      <w:pPr>
        <w:ind w:left="2353" w:hanging="463"/>
      </w:pPr>
      <w:rPr>
        <w:rFonts w:ascii="Open Sans" w:eastAsiaTheme="minorEastAsia" w:hAnsi="Open Sans" w:cs="Open Sans"/>
        <w:spacing w:val="-2"/>
        <w:w w:val="100"/>
        <w:sz w:val="20"/>
        <w:szCs w:val="20"/>
      </w:rPr>
    </w:lvl>
    <w:lvl w:ilvl="1" w:tplc="34528A8C">
      <w:numFmt w:val="bullet"/>
      <w:lvlText w:val="•"/>
      <w:lvlJc w:val="left"/>
      <w:pPr>
        <w:ind w:left="3188" w:hanging="463"/>
      </w:pPr>
      <w:rPr>
        <w:rFonts w:hint="default"/>
      </w:rPr>
    </w:lvl>
    <w:lvl w:ilvl="2" w:tplc="A1942D28">
      <w:numFmt w:val="bullet"/>
      <w:lvlText w:val="•"/>
      <w:lvlJc w:val="left"/>
      <w:pPr>
        <w:ind w:left="4030" w:hanging="463"/>
      </w:pPr>
      <w:rPr>
        <w:rFonts w:hint="default"/>
      </w:rPr>
    </w:lvl>
    <w:lvl w:ilvl="3" w:tplc="C3C61338">
      <w:numFmt w:val="bullet"/>
      <w:lvlText w:val="•"/>
      <w:lvlJc w:val="left"/>
      <w:pPr>
        <w:ind w:left="4872" w:hanging="463"/>
      </w:pPr>
      <w:rPr>
        <w:rFonts w:hint="default"/>
      </w:rPr>
    </w:lvl>
    <w:lvl w:ilvl="4" w:tplc="B61AA5F8">
      <w:numFmt w:val="bullet"/>
      <w:lvlText w:val="•"/>
      <w:lvlJc w:val="left"/>
      <w:pPr>
        <w:ind w:left="5714" w:hanging="463"/>
      </w:pPr>
      <w:rPr>
        <w:rFonts w:hint="default"/>
      </w:rPr>
    </w:lvl>
    <w:lvl w:ilvl="5" w:tplc="9B407918">
      <w:numFmt w:val="bullet"/>
      <w:lvlText w:val="•"/>
      <w:lvlJc w:val="left"/>
      <w:pPr>
        <w:ind w:left="6556" w:hanging="463"/>
      </w:pPr>
      <w:rPr>
        <w:rFonts w:hint="default"/>
      </w:rPr>
    </w:lvl>
    <w:lvl w:ilvl="6" w:tplc="EF4E3D54">
      <w:numFmt w:val="bullet"/>
      <w:lvlText w:val="•"/>
      <w:lvlJc w:val="left"/>
      <w:pPr>
        <w:ind w:left="7398" w:hanging="463"/>
      </w:pPr>
      <w:rPr>
        <w:rFonts w:hint="default"/>
      </w:rPr>
    </w:lvl>
    <w:lvl w:ilvl="7" w:tplc="0942626E">
      <w:numFmt w:val="bullet"/>
      <w:lvlText w:val="•"/>
      <w:lvlJc w:val="left"/>
      <w:pPr>
        <w:ind w:left="8240" w:hanging="463"/>
      </w:pPr>
      <w:rPr>
        <w:rFonts w:hint="default"/>
      </w:rPr>
    </w:lvl>
    <w:lvl w:ilvl="8" w:tplc="699C11C8">
      <w:numFmt w:val="bullet"/>
      <w:lvlText w:val="•"/>
      <w:lvlJc w:val="left"/>
      <w:pPr>
        <w:ind w:left="9082" w:hanging="463"/>
      </w:pPr>
      <w:rPr>
        <w:rFonts w:hint="default"/>
      </w:rPr>
    </w:lvl>
  </w:abstractNum>
  <w:abstractNum w:abstractNumId="65" w15:restartNumberingAfterBreak="0">
    <w:nsid w:val="15284759"/>
    <w:multiLevelType w:val="hybridMultilevel"/>
    <w:tmpl w:val="C07AA3D4"/>
    <w:lvl w:ilvl="0" w:tplc="9F18FAB2">
      <w:numFmt w:val="bullet"/>
      <w:lvlText w:val=""/>
      <w:lvlJc w:val="left"/>
      <w:pPr>
        <w:ind w:left="156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8C4972A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8CAAFD84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7520ED2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83C832A4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335A8544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EBD6F982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73002D94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EB3E40F2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66" w15:restartNumberingAfterBreak="0">
    <w:nsid w:val="15470472"/>
    <w:multiLevelType w:val="hybridMultilevel"/>
    <w:tmpl w:val="16260F3C"/>
    <w:lvl w:ilvl="0" w:tplc="FB1E4896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67" w15:restartNumberingAfterBreak="0">
    <w:nsid w:val="15F33BB7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695186E"/>
    <w:multiLevelType w:val="hybridMultilevel"/>
    <w:tmpl w:val="21BA5046"/>
    <w:lvl w:ilvl="0" w:tplc="259E7F5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7A248FE"/>
    <w:multiLevelType w:val="hybridMultilevel"/>
    <w:tmpl w:val="E4B8240A"/>
    <w:lvl w:ilvl="0" w:tplc="FCD2C4B2">
      <w:start w:val="1"/>
      <w:numFmt w:val="lowerLetter"/>
      <w:lvlText w:val="%1."/>
      <w:lvlJc w:val="left"/>
      <w:pPr>
        <w:ind w:left="2285" w:hanging="476"/>
        <w:jc w:val="right"/>
      </w:pPr>
      <w:rPr>
        <w:rFonts w:ascii="Arial" w:eastAsia="Arial" w:hAnsi="Arial" w:cs="Arial" w:hint="default"/>
        <w:b/>
        <w:bCs/>
        <w:spacing w:val="-6"/>
        <w:w w:val="100"/>
        <w:sz w:val="20"/>
        <w:szCs w:val="20"/>
      </w:rPr>
    </w:lvl>
    <w:lvl w:ilvl="1" w:tplc="610A4122">
      <w:numFmt w:val="bullet"/>
      <w:lvlText w:val="•"/>
      <w:lvlJc w:val="left"/>
      <w:pPr>
        <w:ind w:left="3168" w:hanging="476"/>
      </w:pPr>
      <w:rPr>
        <w:rFonts w:hint="default"/>
      </w:rPr>
    </w:lvl>
    <w:lvl w:ilvl="2" w:tplc="035EA372">
      <w:numFmt w:val="bullet"/>
      <w:lvlText w:val="•"/>
      <w:lvlJc w:val="left"/>
      <w:pPr>
        <w:ind w:left="4056" w:hanging="476"/>
      </w:pPr>
      <w:rPr>
        <w:rFonts w:hint="default"/>
      </w:rPr>
    </w:lvl>
    <w:lvl w:ilvl="3" w:tplc="DA82306A">
      <w:numFmt w:val="bullet"/>
      <w:lvlText w:val="•"/>
      <w:lvlJc w:val="left"/>
      <w:pPr>
        <w:ind w:left="4944" w:hanging="476"/>
      </w:pPr>
      <w:rPr>
        <w:rFonts w:hint="default"/>
      </w:rPr>
    </w:lvl>
    <w:lvl w:ilvl="4" w:tplc="DBB685CC">
      <w:numFmt w:val="bullet"/>
      <w:lvlText w:val="•"/>
      <w:lvlJc w:val="left"/>
      <w:pPr>
        <w:ind w:left="5832" w:hanging="476"/>
      </w:pPr>
      <w:rPr>
        <w:rFonts w:hint="default"/>
      </w:rPr>
    </w:lvl>
    <w:lvl w:ilvl="5" w:tplc="74BE249E">
      <w:numFmt w:val="bullet"/>
      <w:lvlText w:val="•"/>
      <w:lvlJc w:val="left"/>
      <w:pPr>
        <w:ind w:left="6720" w:hanging="476"/>
      </w:pPr>
      <w:rPr>
        <w:rFonts w:hint="default"/>
      </w:rPr>
    </w:lvl>
    <w:lvl w:ilvl="6" w:tplc="1F46422A">
      <w:numFmt w:val="bullet"/>
      <w:lvlText w:val="•"/>
      <w:lvlJc w:val="left"/>
      <w:pPr>
        <w:ind w:left="7608" w:hanging="476"/>
      </w:pPr>
      <w:rPr>
        <w:rFonts w:hint="default"/>
      </w:rPr>
    </w:lvl>
    <w:lvl w:ilvl="7" w:tplc="D138E32A">
      <w:numFmt w:val="bullet"/>
      <w:lvlText w:val="•"/>
      <w:lvlJc w:val="left"/>
      <w:pPr>
        <w:ind w:left="8496" w:hanging="476"/>
      </w:pPr>
      <w:rPr>
        <w:rFonts w:hint="default"/>
      </w:rPr>
    </w:lvl>
    <w:lvl w:ilvl="8" w:tplc="87204D42">
      <w:numFmt w:val="bullet"/>
      <w:lvlText w:val="•"/>
      <w:lvlJc w:val="left"/>
      <w:pPr>
        <w:ind w:left="9384" w:hanging="476"/>
      </w:pPr>
      <w:rPr>
        <w:rFonts w:hint="default"/>
      </w:rPr>
    </w:lvl>
  </w:abstractNum>
  <w:abstractNum w:abstractNumId="70" w15:restartNumberingAfterBreak="0">
    <w:nsid w:val="18617781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86D3A99"/>
    <w:multiLevelType w:val="hybridMultilevel"/>
    <w:tmpl w:val="8552098C"/>
    <w:lvl w:ilvl="0" w:tplc="7AE40FAC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7CE4D82E">
      <w:numFmt w:val="bullet"/>
      <w:lvlText w:val="•"/>
      <w:lvlJc w:val="left"/>
      <w:pPr>
        <w:ind w:left="2556" w:hanging="548"/>
      </w:pPr>
      <w:rPr>
        <w:rFonts w:hint="default"/>
      </w:rPr>
    </w:lvl>
    <w:lvl w:ilvl="2" w:tplc="F8DA4460">
      <w:numFmt w:val="bullet"/>
      <w:lvlText w:val="•"/>
      <w:lvlJc w:val="left"/>
      <w:pPr>
        <w:ind w:left="3512" w:hanging="548"/>
      </w:pPr>
      <w:rPr>
        <w:rFonts w:hint="default"/>
      </w:rPr>
    </w:lvl>
    <w:lvl w:ilvl="3" w:tplc="95CE7BBC">
      <w:numFmt w:val="bullet"/>
      <w:lvlText w:val="•"/>
      <w:lvlJc w:val="left"/>
      <w:pPr>
        <w:ind w:left="4468" w:hanging="548"/>
      </w:pPr>
      <w:rPr>
        <w:rFonts w:hint="default"/>
      </w:rPr>
    </w:lvl>
    <w:lvl w:ilvl="4" w:tplc="3CB2D2F2">
      <w:numFmt w:val="bullet"/>
      <w:lvlText w:val="•"/>
      <w:lvlJc w:val="left"/>
      <w:pPr>
        <w:ind w:left="5424" w:hanging="548"/>
      </w:pPr>
      <w:rPr>
        <w:rFonts w:hint="default"/>
      </w:rPr>
    </w:lvl>
    <w:lvl w:ilvl="5" w:tplc="2A44EA44">
      <w:numFmt w:val="bullet"/>
      <w:lvlText w:val="•"/>
      <w:lvlJc w:val="left"/>
      <w:pPr>
        <w:ind w:left="6380" w:hanging="548"/>
      </w:pPr>
      <w:rPr>
        <w:rFonts w:hint="default"/>
      </w:rPr>
    </w:lvl>
    <w:lvl w:ilvl="6" w:tplc="BA64140A">
      <w:numFmt w:val="bullet"/>
      <w:lvlText w:val="•"/>
      <w:lvlJc w:val="left"/>
      <w:pPr>
        <w:ind w:left="7336" w:hanging="548"/>
      </w:pPr>
      <w:rPr>
        <w:rFonts w:hint="default"/>
      </w:rPr>
    </w:lvl>
    <w:lvl w:ilvl="7" w:tplc="3384A554">
      <w:numFmt w:val="bullet"/>
      <w:lvlText w:val="•"/>
      <w:lvlJc w:val="left"/>
      <w:pPr>
        <w:ind w:left="8292" w:hanging="548"/>
      </w:pPr>
      <w:rPr>
        <w:rFonts w:hint="default"/>
      </w:rPr>
    </w:lvl>
    <w:lvl w:ilvl="8" w:tplc="0E343A8A">
      <w:numFmt w:val="bullet"/>
      <w:lvlText w:val="•"/>
      <w:lvlJc w:val="left"/>
      <w:pPr>
        <w:ind w:left="9248" w:hanging="548"/>
      </w:pPr>
      <w:rPr>
        <w:rFonts w:hint="default"/>
      </w:rPr>
    </w:lvl>
  </w:abstractNum>
  <w:abstractNum w:abstractNumId="72" w15:restartNumberingAfterBreak="0">
    <w:nsid w:val="18B45F78"/>
    <w:multiLevelType w:val="hybridMultilevel"/>
    <w:tmpl w:val="BC688EC6"/>
    <w:lvl w:ilvl="0" w:tplc="57D62172">
      <w:start w:val="1"/>
      <w:numFmt w:val="lowerLetter"/>
      <w:lvlText w:val="%1."/>
      <w:lvlJc w:val="left"/>
      <w:pPr>
        <w:ind w:left="15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73" w15:restartNumberingAfterBreak="0">
    <w:nsid w:val="191D300E"/>
    <w:multiLevelType w:val="hybridMultilevel"/>
    <w:tmpl w:val="C1AC6C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938409E"/>
    <w:multiLevelType w:val="hybridMultilevel"/>
    <w:tmpl w:val="4CF82D90"/>
    <w:lvl w:ilvl="0" w:tplc="62A6EA02">
      <w:numFmt w:val="bullet"/>
      <w:lvlText w:val=""/>
      <w:lvlJc w:val="left"/>
      <w:pPr>
        <w:ind w:left="2400" w:hanging="35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D3A69B8">
      <w:numFmt w:val="bullet"/>
      <w:lvlText w:val="•"/>
      <w:lvlJc w:val="left"/>
      <w:pPr>
        <w:ind w:left="3276" w:hanging="359"/>
      </w:pPr>
      <w:rPr>
        <w:rFonts w:hint="default"/>
      </w:rPr>
    </w:lvl>
    <w:lvl w:ilvl="2" w:tplc="28826748">
      <w:numFmt w:val="bullet"/>
      <w:lvlText w:val="•"/>
      <w:lvlJc w:val="left"/>
      <w:pPr>
        <w:ind w:left="4152" w:hanging="359"/>
      </w:pPr>
      <w:rPr>
        <w:rFonts w:hint="default"/>
      </w:rPr>
    </w:lvl>
    <w:lvl w:ilvl="3" w:tplc="9302398C">
      <w:numFmt w:val="bullet"/>
      <w:lvlText w:val="•"/>
      <w:lvlJc w:val="left"/>
      <w:pPr>
        <w:ind w:left="5028" w:hanging="359"/>
      </w:pPr>
      <w:rPr>
        <w:rFonts w:hint="default"/>
      </w:rPr>
    </w:lvl>
    <w:lvl w:ilvl="4" w:tplc="1C124B72">
      <w:numFmt w:val="bullet"/>
      <w:lvlText w:val="•"/>
      <w:lvlJc w:val="left"/>
      <w:pPr>
        <w:ind w:left="5904" w:hanging="359"/>
      </w:pPr>
      <w:rPr>
        <w:rFonts w:hint="default"/>
      </w:rPr>
    </w:lvl>
    <w:lvl w:ilvl="5" w:tplc="BB56445E">
      <w:numFmt w:val="bullet"/>
      <w:lvlText w:val="•"/>
      <w:lvlJc w:val="left"/>
      <w:pPr>
        <w:ind w:left="6780" w:hanging="359"/>
      </w:pPr>
      <w:rPr>
        <w:rFonts w:hint="default"/>
      </w:rPr>
    </w:lvl>
    <w:lvl w:ilvl="6" w:tplc="3B28BDC4">
      <w:numFmt w:val="bullet"/>
      <w:lvlText w:val="•"/>
      <w:lvlJc w:val="left"/>
      <w:pPr>
        <w:ind w:left="7656" w:hanging="359"/>
      </w:pPr>
      <w:rPr>
        <w:rFonts w:hint="default"/>
      </w:rPr>
    </w:lvl>
    <w:lvl w:ilvl="7" w:tplc="8C92419C">
      <w:numFmt w:val="bullet"/>
      <w:lvlText w:val="•"/>
      <w:lvlJc w:val="left"/>
      <w:pPr>
        <w:ind w:left="8532" w:hanging="359"/>
      </w:pPr>
      <w:rPr>
        <w:rFonts w:hint="default"/>
      </w:rPr>
    </w:lvl>
    <w:lvl w:ilvl="8" w:tplc="60006A2C">
      <w:numFmt w:val="bullet"/>
      <w:lvlText w:val="•"/>
      <w:lvlJc w:val="left"/>
      <w:pPr>
        <w:ind w:left="9408" w:hanging="359"/>
      </w:pPr>
      <w:rPr>
        <w:rFonts w:hint="default"/>
      </w:rPr>
    </w:lvl>
  </w:abstractNum>
  <w:abstractNum w:abstractNumId="75" w15:restartNumberingAfterBreak="0">
    <w:nsid w:val="1977193F"/>
    <w:multiLevelType w:val="hybridMultilevel"/>
    <w:tmpl w:val="56603428"/>
    <w:lvl w:ilvl="0" w:tplc="2C32DE6A">
      <w:numFmt w:val="bullet"/>
      <w:lvlText w:val=""/>
      <w:lvlJc w:val="left"/>
      <w:pPr>
        <w:ind w:left="718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1952A786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3BC6673C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02584DE0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E7D456A8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FA52E802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2C82FD30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AC608220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720CB9F6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76" w15:restartNumberingAfterBreak="0">
    <w:nsid w:val="19A5091D"/>
    <w:multiLevelType w:val="hybridMultilevel"/>
    <w:tmpl w:val="FD4CF48A"/>
    <w:lvl w:ilvl="0" w:tplc="DA52FFBC">
      <w:start w:val="1"/>
      <w:numFmt w:val="decimal"/>
      <w:lvlText w:val="%1."/>
      <w:lvlJc w:val="left"/>
      <w:pPr>
        <w:ind w:left="1260" w:hanging="360"/>
      </w:pPr>
      <w:rPr>
        <w:rFonts w:ascii="Open Sans" w:eastAsiaTheme="minorEastAsia" w:hAnsi="Open Sans" w:cs="Open Sans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 w15:restartNumberingAfterBreak="0">
    <w:nsid w:val="1A4B6918"/>
    <w:multiLevelType w:val="hybridMultilevel"/>
    <w:tmpl w:val="F7B8E6AC"/>
    <w:lvl w:ilvl="0" w:tplc="57D62172">
      <w:start w:val="1"/>
      <w:numFmt w:val="lowerLetter"/>
      <w:lvlText w:val="%1."/>
      <w:lvlJc w:val="left"/>
      <w:pPr>
        <w:ind w:left="3347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222" w:hanging="360"/>
      </w:pPr>
    </w:lvl>
    <w:lvl w:ilvl="2" w:tplc="0409001B" w:tentative="1">
      <w:start w:val="1"/>
      <w:numFmt w:val="lowerRoman"/>
      <w:lvlText w:val="%3."/>
      <w:lvlJc w:val="right"/>
      <w:pPr>
        <w:ind w:left="3942" w:hanging="180"/>
      </w:pPr>
    </w:lvl>
    <w:lvl w:ilvl="3" w:tplc="0409000F" w:tentative="1">
      <w:start w:val="1"/>
      <w:numFmt w:val="decimal"/>
      <w:lvlText w:val="%4."/>
      <w:lvlJc w:val="left"/>
      <w:pPr>
        <w:ind w:left="4662" w:hanging="360"/>
      </w:pPr>
    </w:lvl>
    <w:lvl w:ilvl="4" w:tplc="04090019" w:tentative="1">
      <w:start w:val="1"/>
      <w:numFmt w:val="lowerLetter"/>
      <w:lvlText w:val="%5."/>
      <w:lvlJc w:val="left"/>
      <w:pPr>
        <w:ind w:left="5382" w:hanging="360"/>
      </w:pPr>
    </w:lvl>
    <w:lvl w:ilvl="5" w:tplc="0409001B" w:tentative="1">
      <w:start w:val="1"/>
      <w:numFmt w:val="lowerRoman"/>
      <w:lvlText w:val="%6."/>
      <w:lvlJc w:val="right"/>
      <w:pPr>
        <w:ind w:left="6102" w:hanging="180"/>
      </w:pPr>
    </w:lvl>
    <w:lvl w:ilvl="6" w:tplc="0409000F" w:tentative="1">
      <w:start w:val="1"/>
      <w:numFmt w:val="decimal"/>
      <w:lvlText w:val="%7."/>
      <w:lvlJc w:val="left"/>
      <w:pPr>
        <w:ind w:left="6822" w:hanging="360"/>
      </w:pPr>
    </w:lvl>
    <w:lvl w:ilvl="7" w:tplc="04090019" w:tentative="1">
      <w:start w:val="1"/>
      <w:numFmt w:val="lowerLetter"/>
      <w:lvlText w:val="%8."/>
      <w:lvlJc w:val="left"/>
      <w:pPr>
        <w:ind w:left="7542" w:hanging="360"/>
      </w:pPr>
    </w:lvl>
    <w:lvl w:ilvl="8" w:tplc="0409001B" w:tentative="1">
      <w:start w:val="1"/>
      <w:numFmt w:val="lowerRoman"/>
      <w:lvlText w:val="%9."/>
      <w:lvlJc w:val="right"/>
      <w:pPr>
        <w:ind w:left="8262" w:hanging="180"/>
      </w:pPr>
    </w:lvl>
  </w:abstractNum>
  <w:abstractNum w:abstractNumId="78" w15:restartNumberingAfterBreak="0">
    <w:nsid w:val="1A735361"/>
    <w:multiLevelType w:val="hybridMultilevel"/>
    <w:tmpl w:val="E930869A"/>
    <w:lvl w:ilvl="0" w:tplc="2396759E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CA2CB954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5B90F876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4C02606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9EDE4CE6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6E4CF626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BA281320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3220649C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494C7FB8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79" w15:restartNumberingAfterBreak="0">
    <w:nsid w:val="1AAA26EC"/>
    <w:multiLevelType w:val="hybridMultilevel"/>
    <w:tmpl w:val="1D442614"/>
    <w:lvl w:ilvl="0" w:tplc="437A1344">
      <w:start w:val="1"/>
      <w:numFmt w:val="decimal"/>
      <w:lvlText w:val="%1."/>
      <w:lvlJc w:val="left"/>
      <w:pPr>
        <w:ind w:left="200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697" w:hanging="360"/>
      </w:pPr>
    </w:lvl>
    <w:lvl w:ilvl="2" w:tplc="0409001B" w:tentative="1">
      <w:start w:val="1"/>
      <w:numFmt w:val="lowerRoman"/>
      <w:lvlText w:val="%3."/>
      <w:lvlJc w:val="right"/>
      <w:pPr>
        <w:ind w:left="1417" w:hanging="180"/>
      </w:pPr>
    </w:lvl>
    <w:lvl w:ilvl="3" w:tplc="0409000F" w:tentative="1">
      <w:start w:val="1"/>
      <w:numFmt w:val="decimal"/>
      <w:lvlText w:val="%4."/>
      <w:lvlJc w:val="left"/>
      <w:pPr>
        <w:ind w:left="2137" w:hanging="360"/>
      </w:pPr>
    </w:lvl>
    <w:lvl w:ilvl="4" w:tplc="04090019" w:tentative="1">
      <w:start w:val="1"/>
      <w:numFmt w:val="lowerLetter"/>
      <w:lvlText w:val="%5."/>
      <w:lvlJc w:val="left"/>
      <w:pPr>
        <w:ind w:left="2857" w:hanging="360"/>
      </w:pPr>
    </w:lvl>
    <w:lvl w:ilvl="5" w:tplc="0409001B" w:tentative="1">
      <w:start w:val="1"/>
      <w:numFmt w:val="lowerRoman"/>
      <w:lvlText w:val="%6."/>
      <w:lvlJc w:val="right"/>
      <w:pPr>
        <w:ind w:left="3577" w:hanging="180"/>
      </w:pPr>
    </w:lvl>
    <w:lvl w:ilvl="6" w:tplc="0409000F" w:tentative="1">
      <w:start w:val="1"/>
      <w:numFmt w:val="decimal"/>
      <w:lvlText w:val="%7."/>
      <w:lvlJc w:val="left"/>
      <w:pPr>
        <w:ind w:left="4297" w:hanging="360"/>
      </w:pPr>
    </w:lvl>
    <w:lvl w:ilvl="7" w:tplc="04090019" w:tentative="1">
      <w:start w:val="1"/>
      <w:numFmt w:val="lowerLetter"/>
      <w:lvlText w:val="%8."/>
      <w:lvlJc w:val="left"/>
      <w:pPr>
        <w:ind w:left="5017" w:hanging="360"/>
      </w:pPr>
    </w:lvl>
    <w:lvl w:ilvl="8" w:tplc="0409001B" w:tentative="1">
      <w:start w:val="1"/>
      <w:numFmt w:val="lowerRoman"/>
      <w:lvlText w:val="%9."/>
      <w:lvlJc w:val="right"/>
      <w:pPr>
        <w:ind w:left="5737" w:hanging="180"/>
      </w:pPr>
    </w:lvl>
  </w:abstractNum>
  <w:abstractNum w:abstractNumId="80" w15:restartNumberingAfterBreak="0">
    <w:nsid w:val="1ADA619C"/>
    <w:multiLevelType w:val="hybridMultilevel"/>
    <w:tmpl w:val="DF266428"/>
    <w:lvl w:ilvl="0" w:tplc="DBCA5AAA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8D3469C6">
      <w:start w:val="1"/>
      <w:numFmt w:val="lowerRoman"/>
      <w:lvlText w:val="(%2)"/>
      <w:lvlJc w:val="left"/>
      <w:pPr>
        <w:ind w:left="2120" w:hanging="5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3DF42E44">
      <w:numFmt w:val="bullet"/>
      <w:lvlText w:val="•"/>
      <w:lvlJc w:val="left"/>
      <w:pPr>
        <w:ind w:left="3124" w:hanging="526"/>
      </w:pPr>
      <w:rPr>
        <w:rFonts w:hint="default"/>
      </w:rPr>
    </w:lvl>
    <w:lvl w:ilvl="3" w:tplc="2CDC4F52">
      <w:numFmt w:val="bullet"/>
      <w:lvlText w:val="•"/>
      <w:lvlJc w:val="left"/>
      <w:pPr>
        <w:ind w:left="4128" w:hanging="526"/>
      </w:pPr>
      <w:rPr>
        <w:rFonts w:hint="default"/>
      </w:rPr>
    </w:lvl>
    <w:lvl w:ilvl="4" w:tplc="4E00EA2C">
      <w:numFmt w:val="bullet"/>
      <w:lvlText w:val="•"/>
      <w:lvlJc w:val="left"/>
      <w:pPr>
        <w:ind w:left="5133" w:hanging="526"/>
      </w:pPr>
      <w:rPr>
        <w:rFonts w:hint="default"/>
      </w:rPr>
    </w:lvl>
    <w:lvl w:ilvl="5" w:tplc="46720F1A">
      <w:numFmt w:val="bullet"/>
      <w:lvlText w:val="•"/>
      <w:lvlJc w:val="left"/>
      <w:pPr>
        <w:ind w:left="6137" w:hanging="526"/>
      </w:pPr>
      <w:rPr>
        <w:rFonts w:hint="default"/>
      </w:rPr>
    </w:lvl>
    <w:lvl w:ilvl="6" w:tplc="D06C5D12">
      <w:numFmt w:val="bullet"/>
      <w:lvlText w:val="•"/>
      <w:lvlJc w:val="left"/>
      <w:pPr>
        <w:ind w:left="7142" w:hanging="526"/>
      </w:pPr>
      <w:rPr>
        <w:rFonts w:hint="default"/>
      </w:rPr>
    </w:lvl>
    <w:lvl w:ilvl="7" w:tplc="EFE84F84">
      <w:numFmt w:val="bullet"/>
      <w:lvlText w:val="•"/>
      <w:lvlJc w:val="left"/>
      <w:pPr>
        <w:ind w:left="8146" w:hanging="526"/>
      </w:pPr>
      <w:rPr>
        <w:rFonts w:hint="default"/>
      </w:rPr>
    </w:lvl>
    <w:lvl w:ilvl="8" w:tplc="CE08901E">
      <w:numFmt w:val="bullet"/>
      <w:lvlText w:val="•"/>
      <w:lvlJc w:val="left"/>
      <w:pPr>
        <w:ind w:left="9151" w:hanging="526"/>
      </w:pPr>
      <w:rPr>
        <w:rFonts w:hint="default"/>
      </w:rPr>
    </w:lvl>
  </w:abstractNum>
  <w:abstractNum w:abstractNumId="81" w15:restartNumberingAfterBreak="0">
    <w:nsid w:val="1BE13D8A"/>
    <w:multiLevelType w:val="hybridMultilevel"/>
    <w:tmpl w:val="5220128A"/>
    <w:lvl w:ilvl="0" w:tplc="8BE454DA">
      <w:numFmt w:val="bullet"/>
      <w:lvlText w:val=""/>
      <w:lvlJc w:val="left"/>
      <w:pPr>
        <w:ind w:left="180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D401830">
      <w:numFmt w:val="bullet"/>
      <w:lvlText w:val="•"/>
      <w:lvlJc w:val="left"/>
      <w:pPr>
        <w:ind w:left="2780" w:hanging="361"/>
      </w:pPr>
      <w:rPr>
        <w:rFonts w:hint="default"/>
      </w:rPr>
    </w:lvl>
    <w:lvl w:ilvl="2" w:tplc="66C280A2">
      <w:numFmt w:val="bullet"/>
      <w:lvlText w:val="•"/>
      <w:lvlJc w:val="left"/>
      <w:pPr>
        <w:ind w:left="3750" w:hanging="361"/>
      </w:pPr>
      <w:rPr>
        <w:rFonts w:hint="default"/>
      </w:rPr>
    </w:lvl>
    <w:lvl w:ilvl="3" w:tplc="2C66B5AA">
      <w:numFmt w:val="bullet"/>
      <w:lvlText w:val="•"/>
      <w:lvlJc w:val="left"/>
      <w:pPr>
        <w:ind w:left="4720" w:hanging="361"/>
      </w:pPr>
      <w:rPr>
        <w:rFonts w:hint="default"/>
      </w:rPr>
    </w:lvl>
    <w:lvl w:ilvl="4" w:tplc="CD12D946">
      <w:numFmt w:val="bullet"/>
      <w:lvlText w:val="•"/>
      <w:lvlJc w:val="left"/>
      <w:pPr>
        <w:ind w:left="5690" w:hanging="361"/>
      </w:pPr>
      <w:rPr>
        <w:rFonts w:hint="default"/>
      </w:rPr>
    </w:lvl>
    <w:lvl w:ilvl="5" w:tplc="051C5782">
      <w:numFmt w:val="bullet"/>
      <w:lvlText w:val="•"/>
      <w:lvlJc w:val="left"/>
      <w:pPr>
        <w:ind w:left="6660" w:hanging="361"/>
      </w:pPr>
      <w:rPr>
        <w:rFonts w:hint="default"/>
      </w:rPr>
    </w:lvl>
    <w:lvl w:ilvl="6" w:tplc="79504E72">
      <w:numFmt w:val="bullet"/>
      <w:lvlText w:val="•"/>
      <w:lvlJc w:val="left"/>
      <w:pPr>
        <w:ind w:left="7630" w:hanging="361"/>
      </w:pPr>
      <w:rPr>
        <w:rFonts w:hint="default"/>
      </w:rPr>
    </w:lvl>
    <w:lvl w:ilvl="7" w:tplc="D61A20BA">
      <w:numFmt w:val="bullet"/>
      <w:lvlText w:val="•"/>
      <w:lvlJc w:val="left"/>
      <w:pPr>
        <w:ind w:left="8600" w:hanging="361"/>
      </w:pPr>
      <w:rPr>
        <w:rFonts w:hint="default"/>
      </w:rPr>
    </w:lvl>
    <w:lvl w:ilvl="8" w:tplc="CF881FEC">
      <w:numFmt w:val="bullet"/>
      <w:lvlText w:val="•"/>
      <w:lvlJc w:val="left"/>
      <w:pPr>
        <w:ind w:left="9570" w:hanging="361"/>
      </w:pPr>
      <w:rPr>
        <w:rFonts w:hint="default"/>
      </w:rPr>
    </w:lvl>
  </w:abstractNum>
  <w:abstractNum w:abstractNumId="82" w15:restartNumberingAfterBreak="0">
    <w:nsid w:val="1BED79B6"/>
    <w:multiLevelType w:val="hybridMultilevel"/>
    <w:tmpl w:val="FE7EEB40"/>
    <w:lvl w:ilvl="0" w:tplc="B5D664B6">
      <w:start w:val="9"/>
      <w:numFmt w:val="lowerLetter"/>
      <w:lvlText w:val="%1."/>
      <w:lvlJc w:val="left"/>
      <w:pPr>
        <w:ind w:left="1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6" w:hanging="360"/>
      </w:pPr>
    </w:lvl>
    <w:lvl w:ilvl="2" w:tplc="0409001B" w:tentative="1">
      <w:start w:val="1"/>
      <w:numFmt w:val="lowerRoman"/>
      <w:lvlText w:val="%3."/>
      <w:lvlJc w:val="right"/>
      <w:pPr>
        <w:ind w:left="3366" w:hanging="180"/>
      </w:pPr>
    </w:lvl>
    <w:lvl w:ilvl="3" w:tplc="0409000F" w:tentative="1">
      <w:start w:val="1"/>
      <w:numFmt w:val="decimal"/>
      <w:lvlText w:val="%4."/>
      <w:lvlJc w:val="left"/>
      <w:pPr>
        <w:ind w:left="4086" w:hanging="360"/>
      </w:pPr>
    </w:lvl>
    <w:lvl w:ilvl="4" w:tplc="04090019" w:tentative="1">
      <w:start w:val="1"/>
      <w:numFmt w:val="lowerLetter"/>
      <w:lvlText w:val="%5."/>
      <w:lvlJc w:val="left"/>
      <w:pPr>
        <w:ind w:left="4806" w:hanging="360"/>
      </w:pPr>
    </w:lvl>
    <w:lvl w:ilvl="5" w:tplc="0409001B" w:tentative="1">
      <w:start w:val="1"/>
      <w:numFmt w:val="lowerRoman"/>
      <w:lvlText w:val="%6."/>
      <w:lvlJc w:val="right"/>
      <w:pPr>
        <w:ind w:left="5526" w:hanging="180"/>
      </w:pPr>
    </w:lvl>
    <w:lvl w:ilvl="6" w:tplc="0409000F" w:tentative="1">
      <w:start w:val="1"/>
      <w:numFmt w:val="decimal"/>
      <w:lvlText w:val="%7."/>
      <w:lvlJc w:val="left"/>
      <w:pPr>
        <w:ind w:left="6246" w:hanging="360"/>
      </w:pPr>
    </w:lvl>
    <w:lvl w:ilvl="7" w:tplc="04090019" w:tentative="1">
      <w:start w:val="1"/>
      <w:numFmt w:val="lowerLetter"/>
      <w:lvlText w:val="%8."/>
      <w:lvlJc w:val="left"/>
      <w:pPr>
        <w:ind w:left="6966" w:hanging="360"/>
      </w:pPr>
    </w:lvl>
    <w:lvl w:ilvl="8" w:tplc="040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83" w15:restartNumberingAfterBreak="0">
    <w:nsid w:val="1C5C3CA5"/>
    <w:multiLevelType w:val="hybridMultilevel"/>
    <w:tmpl w:val="304AE630"/>
    <w:lvl w:ilvl="0" w:tplc="50D0AF18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BE68173A">
      <w:start w:val="1"/>
      <w:numFmt w:val="decimal"/>
      <w:lvlText w:val="%2."/>
      <w:lvlJc w:val="left"/>
      <w:pPr>
        <w:ind w:left="119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57D62172">
      <w:start w:val="1"/>
      <w:numFmt w:val="lowerLetter"/>
      <w:lvlText w:val="%3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838C2894">
      <w:start w:val="1"/>
      <w:numFmt w:val="decimal"/>
      <w:lvlText w:val="%4)"/>
      <w:lvlJc w:val="left"/>
      <w:pPr>
        <w:ind w:left="2040" w:hanging="475"/>
        <w:jc w:val="right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0452318A">
      <w:numFmt w:val="bullet"/>
      <w:lvlText w:val=""/>
      <w:lvlJc w:val="left"/>
      <w:pPr>
        <w:ind w:left="2480" w:hanging="425"/>
      </w:pPr>
      <w:rPr>
        <w:rFonts w:ascii="Symbol" w:eastAsia="Symbol" w:hAnsi="Symbol" w:cs="Symbol" w:hint="default"/>
        <w:w w:val="100"/>
        <w:sz w:val="20"/>
        <w:szCs w:val="20"/>
      </w:rPr>
    </w:lvl>
    <w:lvl w:ilvl="5" w:tplc="067065B8">
      <w:numFmt w:val="bullet"/>
      <w:lvlText w:val="•"/>
      <w:lvlJc w:val="left"/>
      <w:pPr>
        <w:ind w:left="2040" w:hanging="425"/>
      </w:pPr>
      <w:rPr>
        <w:rFonts w:hint="default"/>
      </w:rPr>
    </w:lvl>
    <w:lvl w:ilvl="6" w:tplc="B0F41A48">
      <w:numFmt w:val="bullet"/>
      <w:lvlText w:val="•"/>
      <w:lvlJc w:val="left"/>
      <w:pPr>
        <w:ind w:left="2280" w:hanging="425"/>
      </w:pPr>
      <w:rPr>
        <w:rFonts w:hint="default"/>
      </w:rPr>
    </w:lvl>
    <w:lvl w:ilvl="7" w:tplc="A0B4B232">
      <w:numFmt w:val="bullet"/>
      <w:lvlText w:val="•"/>
      <w:lvlJc w:val="left"/>
      <w:pPr>
        <w:ind w:left="2480" w:hanging="425"/>
      </w:pPr>
      <w:rPr>
        <w:rFonts w:hint="default"/>
      </w:rPr>
    </w:lvl>
    <w:lvl w:ilvl="8" w:tplc="B2ACE8E2">
      <w:numFmt w:val="bullet"/>
      <w:lvlText w:val="•"/>
      <w:lvlJc w:val="left"/>
      <w:pPr>
        <w:ind w:left="2520" w:hanging="425"/>
      </w:pPr>
      <w:rPr>
        <w:rFonts w:hint="default"/>
      </w:rPr>
    </w:lvl>
  </w:abstractNum>
  <w:abstractNum w:abstractNumId="84" w15:restartNumberingAfterBreak="0">
    <w:nsid w:val="1D4F09D9"/>
    <w:multiLevelType w:val="hybridMultilevel"/>
    <w:tmpl w:val="D646BD0E"/>
    <w:lvl w:ilvl="0" w:tplc="5548270C">
      <w:numFmt w:val="bullet"/>
      <w:lvlText w:val=""/>
      <w:lvlJc w:val="left"/>
      <w:pPr>
        <w:ind w:left="169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2055" w:hanging="476"/>
      </w:pPr>
      <w:rPr>
        <w:rFonts w:ascii="Symbol" w:hAnsi="Symbol" w:hint="default"/>
        <w:w w:val="99"/>
        <w:sz w:val="16"/>
        <w:szCs w:val="16"/>
      </w:rPr>
    </w:lvl>
    <w:lvl w:ilvl="2" w:tplc="546297CA">
      <w:numFmt w:val="bullet"/>
      <w:lvlText w:val="•"/>
      <w:lvlJc w:val="left"/>
      <w:pPr>
        <w:ind w:left="3071" w:hanging="476"/>
      </w:pPr>
      <w:rPr>
        <w:rFonts w:hint="default"/>
      </w:rPr>
    </w:lvl>
    <w:lvl w:ilvl="3" w:tplc="9C4CB0CC">
      <w:numFmt w:val="bullet"/>
      <w:lvlText w:val="•"/>
      <w:lvlJc w:val="left"/>
      <w:pPr>
        <w:ind w:left="4082" w:hanging="476"/>
      </w:pPr>
      <w:rPr>
        <w:rFonts w:hint="default"/>
      </w:rPr>
    </w:lvl>
    <w:lvl w:ilvl="4" w:tplc="1E9A709E">
      <w:numFmt w:val="bullet"/>
      <w:lvlText w:val="•"/>
      <w:lvlJc w:val="left"/>
      <w:pPr>
        <w:ind w:left="5093" w:hanging="476"/>
      </w:pPr>
      <w:rPr>
        <w:rFonts w:hint="default"/>
      </w:rPr>
    </w:lvl>
    <w:lvl w:ilvl="5" w:tplc="C4A47CB8">
      <w:numFmt w:val="bullet"/>
      <w:lvlText w:val="•"/>
      <w:lvlJc w:val="left"/>
      <w:pPr>
        <w:ind w:left="6104" w:hanging="476"/>
      </w:pPr>
      <w:rPr>
        <w:rFonts w:hint="default"/>
      </w:rPr>
    </w:lvl>
    <w:lvl w:ilvl="6" w:tplc="3E000FB4">
      <w:numFmt w:val="bullet"/>
      <w:lvlText w:val="•"/>
      <w:lvlJc w:val="left"/>
      <w:pPr>
        <w:ind w:left="7115" w:hanging="476"/>
      </w:pPr>
      <w:rPr>
        <w:rFonts w:hint="default"/>
      </w:rPr>
    </w:lvl>
    <w:lvl w:ilvl="7" w:tplc="ADDA2BF0">
      <w:numFmt w:val="bullet"/>
      <w:lvlText w:val="•"/>
      <w:lvlJc w:val="left"/>
      <w:pPr>
        <w:ind w:left="8126" w:hanging="476"/>
      </w:pPr>
      <w:rPr>
        <w:rFonts w:hint="default"/>
      </w:rPr>
    </w:lvl>
    <w:lvl w:ilvl="8" w:tplc="1F788142">
      <w:numFmt w:val="bullet"/>
      <w:lvlText w:val="•"/>
      <w:lvlJc w:val="left"/>
      <w:pPr>
        <w:ind w:left="9137" w:hanging="476"/>
      </w:pPr>
      <w:rPr>
        <w:rFonts w:hint="default"/>
      </w:rPr>
    </w:lvl>
  </w:abstractNum>
  <w:abstractNum w:abstractNumId="85" w15:restartNumberingAfterBreak="0">
    <w:nsid w:val="1DF32277"/>
    <w:multiLevelType w:val="hybridMultilevel"/>
    <w:tmpl w:val="5EA45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E0615A8"/>
    <w:multiLevelType w:val="hybridMultilevel"/>
    <w:tmpl w:val="8E7E1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E9D1B0F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0006927"/>
    <w:multiLevelType w:val="hybridMultilevel"/>
    <w:tmpl w:val="E836ED22"/>
    <w:lvl w:ilvl="0" w:tplc="B2A87242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EEF020DE">
      <w:start w:val="1"/>
      <w:numFmt w:val="decimal"/>
      <w:lvlText w:val="%2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625A8E48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3" w:tplc="01185562">
      <w:numFmt w:val="bullet"/>
      <w:lvlText w:val=""/>
      <w:lvlJc w:val="left"/>
      <w:pPr>
        <w:ind w:left="2530" w:hanging="116"/>
      </w:pPr>
      <w:rPr>
        <w:rFonts w:ascii="Symbol" w:eastAsia="Symbol" w:hAnsi="Symbol" w:cs="Symbol" w:hint="default"/>
        <w:spacing w:val="22"/>
        <w:w w:val="100"/>
        <w:sz w:val="20"/>
        <w:szCs w:val="20"/>
      </w:rPr>
    </w:lvl>
    <w:lvl w:ilvl="4" w:tplc="E89AD966">
      <w:numFmt w:val="bullet"/>
      <w:lvlText w:val="•"/>
      <w:lvlJc w:val="left"/>
      <w:pPr>
        <w:ind w:left="1920" w:hanging="116"/>
      </w:pPr>
      <w:rPr>
        <w:rFonts w:hint="default"/>
      </w:rPr>
    </w:lvl>
    <w:lvl w:ilvl="5" w:tplc="C414B76C">
      <w:numFmt w:val="bullet"/>
      <w:lvlText w:val="•"/>
      <w:lvlJc w:val="left"/>
      <w:pPr>
        <w:ind w:left="2280" w:hanging="116"/>
      </w:pPr>
      <w:rPr>
        <w:rFonts w:hint="default"/>
      </w:rPr>
    </w:lvl>
    <w:lvl w:ilvl="6" w:tplc="2CECC720">
      <w:numFmt w:val="bullet"/>
      <w:lvlText w:val="•"/>
      <w:lvlJc w:val="left"/>
      <w:pPr>
        <w:ind w:left="2540" w:hanging="116"/>
      </w:pPr>
      <w:rPr>
        <w:rFonts w:hint="default"/>
      </w:rPr>
    </w:lvl>
    <w:lvl w:ilvl="7" w:tplc="B15E0ACA">
      <w:numFmt w:val="bullet"/>
      <w:lvlText w:val="•"/>
      <w:lvlJc w:val="left"/>
      <w:pPr>
        <w:ind w:left="2640" w:hanging="116"/>
      </w:pPr>
      <w:rPr>
        <w:rFonts w:hint="default"/>
      </w:rPr>
    </w:lvl>
    <w:lvl w:ilvl="8" w:tplc="3D183244">
      <w:numFmt w:val="bullet"/>
      <w:lvlText w:val="•"/>
      <w:lvlJc w:val="left"/>
      <w:pPr>
        <w:ind w:left="5480" w:hanging="116"/>
      </w:pPr>
      <w:rPr>
        <w:rFonts w:hint="default"/>
      </w:rPr>
    </w:lvl>
  </w:abstractNum>
  <w:abstractNum w:abstractNumId="89" w15:restartNumberingAfterBreak="0">
    <w:nsid w:val="20687BF9"/>
    <w:multiLevelType w:val="hybridMultilevel"/>
    <w:tmpl w:val="BC688EC6"/>
    <w:lvl w:ilvl="0" w:tplc="57D62172">
      <w:start w:val="1"/>
      <w:numFmt w:val="lowerLetter"/>
      <w:lvlText w:val="%1."/>
      <w:lvlJc w:val="left"/>
      <w:pPr>
        <w:ind w:left="4238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4113" w:hanging="360"/>
      </w:pPr>
    </w:lvl>
    <w:lvl w:ilvl="2" w:tplc="0409001B" w:tentative="1">
      <w:start w:val="1"/>
      <w:numFmt w:val="lowerRoman"/>
      <w:lvlText w:val="%3."/>
      <w:lvlJc w:val="right"/>
      <w:pPr>
        <w:ind w:left="4833" w:hanging="180"/>
      </w:pPr>
    </w:lvl>
    <w:lvl w:ilvl="3" w:tplc="0409000F" w:tentative="1">
      <w:start w:val="1"/>
      <w:numFmt w:val="decimal"/>
      <w:lvlText w:val="%4."/>
      <w:lvlJc w:val="left"/>
      <w:pPr>
        <w:ind w:left="5553" w:hanging="360"/>
      </w:pPr>
    </w:lvl>
    <w:lvl w:ilvl="4" w:tplc="04090019" w:tentative="1">
      <w:start w:val="1"/>
      <w:numFmt w:val="lowerLetter"/>
      <w:lvlText w:val="%5."/>
      <w:lvlJc w:val="left"/>
      <w:pPr>
        <w:ind w:left="6273" w:hanging="360"/>
      </w:pPr>
    </w:lvl>
    <w:lvl w:ilvl="5" w:tplc="0409001B" w:tentative="1">
      <w:start w:val="1"/>
      <w:numFmt w:val="lowerRoman"/>
      <w:lvlText w:val="%6."/>
      <w:lvlJc w:val="right"/>
      <w:pPr>
        <w:ind w:left="6993" w:hanging="180"/>
      </w:pPr>
    </w:lvl>
    <w:lvl w:ilvl="6" w:tplc="0409000F" w:tentative="1">
      <w:start w:val="1"/>
      <w:numFmt w:val="decimal"/>
      <w:lvlText w:val="%7."/>
      <w:lvlJc w:val="left"/>
      <w:pPr>
        <w:ind w:left="7713" w:hanging="360"/>
      </w:pPr>
    </w:lvl>
    <w:lvl w:ilvl="7" w:tplc="04090019" w:tentative="1">
      <w:start w:val="1"/>
      <w:numFmt w:val="lowerLetter"/>
      <w:lvlText w:val="%8."/>
      <w:lvlJc w:val="left"/>
      <w:pPr>
        <w:ind w:left="8433" w:hanging="360"/>
      </w:pPr>
    </w:lvl>
    <w:lvl w:ilvl="8" w:tplc="0409001B" w:tentative="1">
      <w:start w:val="1"/>
      <w:numFmt w:val="lowerRoman"/>
      <w:lvlText w:val="%9."/>
      <w:lvlJc w:val="right"/>
      <w:pPr>
        <w:ind w:left="9153" w:hanging="180"/>
      </w:pPr>
    </w:lvl>
  </w:abstractNum>
  <w:abstractNum w:abstractNumId="90" w15:restartNumberingAfterBreak="0">
    <w:nsid w:val="20725B16"/>
    <w:multiLevelType w:val="hybridMultilevel"/>
    <w:tmpl w:val="455AE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1A86B35"/>
    <w:multiLevelType w:val="hybridMultilevel"/>
    <w:tmpl w:val="45E2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1C82202"/>
    <w:multiLevelType w:val="hybridMultilevel"/>
    <w:tmpl w:val="D9E4B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1DE780D"/>
    <w:multiLevelType w:val="hybridMultilevel"/>
    <w:tmpl w:val="A09CE906"/>
    <w:lvl w:ilvl="0" w:tplc="2884BAE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DF92981A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9A2C10C8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28F213E8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FB20ADBA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336E8700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AA90F2E8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7208F6F8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20A0017E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94" w15:restartNumberingAfterBreak="0">
    <w:nsid w:val="22083C05"/>
    <w:multiLevelType w:val="hybridMultilevel"/>
    <w:tmpl w:val="9D6E2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28A4AB3"/>
    <w:multiLevelType w:val="hybridMultilevel"/>
    <w:tmpl w:val="EA3EF7CE"/>
    <w:lvl w:ilvl="0" w:tplc="5548270C">
      <w:numFmt w:val="bullet"/>
      <w:lvlText w:val=""/>
      <w:lvlJc w:val="left"/>
      <w:pPr>
        <w:ind w:left="169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6764C348">
      <w:numFmt w:val="bullet"/>
      <w:lvlText w:val=""/>
      <w:lvlJc w:val="left"/>
      <w:pPr>
        <w:ind w:left="2055" w:hanging="47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2" w:tplc="546297CA">
      <w:numFmt w:val="bullet"/>
      <w:lvlText w:val="•"/>
      <w:lvlJc w:val="left"/>
      <w:pPr>
        <w:ind w:left="3071" w:hanging="476"/>
      </w:pPr>
      <w:rPr>
        <w:rFonts w:hint="default"/>
      </w:rPr>
    </w:lvl>
    <w:lvl w:ilvl="3" w:tplc="9C4CB0CC">
      <w:numFmt w:val="bullet"/>
      <w:lvlText w:val="•"/>
      <w:lvlJc w:val="left"/>
      <w:pPr>
        <w:ind w:left="4082" w:hanging="476"/>
      </w:pPr>
      <w:rPr>
        <w:rFonts w:hint="default"/>
      </w:rPr>
    </w:lvl>
    <w:lvl w:ilvl="4" w:tplc="1E9A709E">
      <w:numFmt w:val="bullet"/>
      <w:lvlText w:val="•"/>
      <w:lvlJc w:val="left"/>
      <w:pPr>
        <w:ind w:left="5093" w:hanging="476"/>
      </w:pPr>
      <w:rPr>
        <w:rFonts w:hint="default"/>
      </w:rPr>
    </w:lvl>
    <w:lvl w:ilvl="5" w:tplc="C4A47CB8">
      <w:numFmt w:val="bullet"/>
      <w:lvlText w:val="•"/>
      <w:lvlJc w:val="left"/>
      <w:pPr>
        <w:ind w:left="6104" w:hanging="476"/>
      </w:pPr>
      <w:rPr>
        <w:rFonts w:hint="default"/>
      </w:rPr>
    </w:lvl>
    <w:lvl w:ilvl="6" w:tplc="3E000FB4">
      <w:numFmt w:val="bullet"/>
      <w:lvlText w:val="•"/>
      <w:lvlJc w:val="left"/>
      <w:pPr>
        <w:ind w:left="7115" w:hanging="476"/>
      </w:pPr>
      <w:rPr>
        <w:rFonts w:hint="default"/>
      </w:rPr>
    </w:lvl>
    <w:lvl w:ilvl="7" w:tplc="ADDA2BF0">
      <w:numFmt w:val="bullet"/>
      <w:lvlText w:val="•"/>
      <w:lvlJc w:val="left"/>
      <w:pPr>
        <w:ind w:left="8126" w:hanging="476"/>
      </w:pPr>
      <w:rPr>
        <w:rFonts w:hint="default"/>
      </w:rPr>
    </w:lvl>
    <w:lvl w:ilvl="8" w:tplc="1F788142">
      <w:numFmt w:val="bullet"/>
      <w:lvlText w:val="•"/>
      <w:lvlJc w:val="left"/>
      <w:pPr>
        <w:ind w:left="9137" w:hanging="476"/>
      </w:pPr>
      <w:rPr>
        <w:rFonts w:hint="default"/>
      </w:rPr>
    </w:lvl>
  </w:abstractNum>
  <w:abstractNum w:abstractNumId="96" w15:restartNumberingAfterBreak="0">
    <w:nsid w:val="22C47E37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3064DA2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232A40F7"/>
    <w:multiLevelType w:val="hybridMultilevel"/>
    <w:tmpl w:val="EE6EB826"/>
    <w:lvl w:ilvl="0" w:tplc="17D0C4A4">
      <w:start w:val="1"/>
      <w:numFmt w:val="upperLetter"/>
      <w:lvlText w:val="%1."/>
      <w:lvlJc w:val="left"/>
      <w:pPr>
        <w:ind w:left="614" w:hanging="475"/>
      </w:pPr>
      <w:rPr>
        <w:rFonts w:hint="default"/>
        <w:b/>
        <w:bCs/>
        <w:spacing w:val="-1"/>
        <w:w w:val="100"/>
      </w:rPr>
    </w:lvl>
    <w:lvl w:ilvl="1" w:tplc="4D02B274">
      <w:numFmt w:val="bullet"/>
      <w:lvlText w:val=""/>
      <w:lvlJc w:val="left"/>
      <w:pPr>
        <w:ind w:left="97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2" w:tplc="859059DE">
      <w:numFmt w:val="bullet"/>
      <w:lvlText w:val=""/>
      <w:lvlJc w:val="left"/>
      <w:pPr>
        <w:ind w:left="1450" w:hanging="47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3" w:tplc="33F6B762">
      <w:numFmt w:val="bullet"/>
      <w:lvlText w:val="•"/>
      <w:lvlJc w:val="left"/>
      <w:pPr>
        <w:ind w:left="2672" w:hanging="476"/>
      </w:pPr>
      <w:rPr>
        <w:rFonts w:hint="default"/>
      </w:rPr>
    </w:lvl>
    <w:lvl w:ilvl="4" w:tplc="C9D483A0">
      <w:numFmt w:val="bullet"/>
      <w:lvlText w:val="•"/>
      <w:lvlJc w:val="left"/>
      <w:pPr>
        <w:ind w:left="3885" w:hanging="476"/>
      </w:pPr>
      <w:rPr>
        <w:rFonts w:hint="default"/>
      </w:rPr>
    </w:lvl>
    <w:lvl w:ilvl="5" w:tplc="2054BD7E">
      <w:numFmt w:val="bullet"/>
      <w:lvlText w:val="•"/>
      <w:lvlJc w:val="left"/>
      <w:pPr>
        <w:ind w:left="5097" w:hanging="476"/>
      </w:pPr>
      <w:rPr>
        <w:rFonts w:hint="default"/>
      </w:rPr>
    </w:lvl>
    <w:lvl w:ilvl="6" w:tplc="12BAAAA4">
      <w:numFmt w:val="bullet"/>
      <w:lvlText w:val="•"/>
      <w:lvlJc w:val="left"/>
      <w:pPr>
        <w:ind w:left="6310" w:hanging="476"/>
      </w:pPr>
      <w:rPr>
        <w:rFonts w:hint="default"/>
      </w:rPr>
    </w:lvl>
    <w:lvl w:ilvl="7" w:tplc="E112F3D8">
      <w:numFmt w:val="bullet"/>
      <w:lvlText w:val="•"/>
      <w:lvlJc w:val="left"/>
      <w:pPr>
        <w:ind w:left="7522" w:hanging="476"/>
      </w:pPr>
      <w:rPr>
        <w:rFonts w:hint="default"/>
      </w:rPr>
    </w:lvl>
    <w:lvl w:ilvl="8" w:tplc="4CB429D4">
      <w:numFmt w:val="bullet"/>
      <w:lvlText w:val="•"/>
      <w:lvlJc w:val="left"/>
      <w:pPr>
        <w:ind w:left="8735" w:hanging="476"/>
      </w:pPr>
      <w:rPr>
        <w:rFonts w:hint="default"/>
      </w:rPr>
    </w:lvl>
  </w:abstractNum>
  <w:abstractNum w:abstractNumId="99" w15:restartNumberingAfterBreak="0">
    <w:nsid w:val="24AE5109"/>
    <w:multiLevelType w:val="hybridMultilevel"/>
    <w:tmpl w:val="3782DF26"/>
    <w:lvl w:ilvl="0" w:tplc="DC02CD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251964BF"/>
    <w:multiLevelType w:val="hybridMultilevel"/>
    <w:tmpl w:val="79AC5A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5D64091"/>
    <w:multiLevelType w:val="hybridMultilevel"/>
    <w:tmpl w:val="9E5239C8"/>
    <w:lvl w:ilvl="0" w:tplc="D786CCB8">
      <w:start w:val="1"/>
      <w:numFmt w:val="upperLetter"/>
      <w:lvlText w:val="%1."/>
      <w:lvlJc w:val="left"/>
      <w:pPr>
        <w:ind w:left="9451" w:hanging="361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9565" w:hanging="360"/>
      </w:pPr>
    </w:lvl>
    <w:lvl w:ilvl="2" w:tplc="0409001B" w:tentative="1">
      <w:start w:val="1"/>
      <w:numFmt w:val="lowerRoman"/>
      <w:lvlText w:val="%3."/>
      <w:lvlJc w:val="right"/>
      <w:pPr>
        <w:ind w:left="10285" w:hanging="180"/>
      </w:pPr>
    </w:lvl>
    <w:lvl w:ilvl="3" w:tplc="0409000F" w:tentative="1">
      <w:start w:val="1"/>
      <w:numFmt w:val="decimal"/>
      <w:lvlText w:val="%4."/>
      <w:lvlJc w:val="left"/>
      <w:pPr>
        <w:ind w:left="11005" w:hanging="360"/>
      </w:pPr>
    </w:lvl>
    <w:lvl w:ilvl="4" w:tplc="04090019" w:tentative="1">
      <w:start w:val="1"/>
      <w:numFmt w:val="lowerLetter"/>
      <w:lvlText w:val="%5."/>
      <w:lvlJc w:val="left"/>
      <w:pPr>
        <w:ind w:left="11725" w:hanging="360"/>
      </w:pPr>
    </w:lvl>
    <w:lvl w:ilvl="5" w:tplc="0409001B" w:tentative="1">
      <w:start w:val="1"/>
      <w:numFmt w:val="lowerRoman"/>
      <w:lvlText w:val="%6."/>
      <w:lvlJc w:val="right"/>
      <w:pPr>
        <w:ind w:left="12445" w:hanging="180"/>
      </w:pPr>
    </w:lvl>
    <w:lvl w:ilvl="6" w:tplc="0409000F" w:tentative="1">
      <w:start w:val="1"/>
      <w:numFmt w:val="decimal"/>
      <w:lvlText w:val="%7."/>
      <w:lvlJc w:val="left"/>
      <w:pPr>
        <w:ind w:left="13165" w:hanging="360"/>
      </w:pPr>
    </w:lvl>
    <w:lvl w:ilvl="7" w:tplc="04090019" w:tentative="1">
      <w:start w:val="1"/>
      <w:numFmt w:val="lowerLetter"/>
      <w:lvlText w:val="%8."/>
      <w:lvlJc w:val="left"/>
      <w:pPr>
        <w:ind w:left="13885" w:hanging="360"/>
      </w:pPr>
    </w:lvl>
    <w:lvl w:ilvl="8" w:tplc="0409001B" w:tentative="1">
      <w:start w:val="1"/>
      <w:numFmt w:val="lowerRoman"/>
      <w:lvlText w:val="%9."/>
      <w:lvlJc w:val="right"/>
      <w:pPr>
        <w:ind w:left="14605" w:hanging="180"/>
      </w:pPr>
    </w:lvl>
  </w:abstractNum>
  <w:abstractNum w:abstractNumId="102" w15:restartNumberingAfterBreak="0">
    <w:nsid w:val="25FC75B9"/>
    <w:multiLevelType w:val="hybridMultilevel"/>
    <w:tmpl w:val="20140F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6640622"/>
    <w:multiLevelType w:val="hybridMultilevel"/>
    <w:tmpl w:val="067AF8BA"/>
    <w:lvl w:ilvl="0" w:tplc="B9AA21A6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37DC41D2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80001F38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F2347B2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FF6C8B26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B144ED4C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1624B7FC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BBD0D030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6CBE15AE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104" w15:restartNumberingAfterBreak="0">
    <w:nsid w:val="267F1DE5"/>
    <w:multiLevelType w:val="hybridMultilevel"/>
    <w:tmpl w:val="2AAC4ECC"/>
    <w:lvl w:ilvl="0" w:tplc="711E1D44">
      <w:numFmt w:val="bullet"/>
      <w:lvlText w:val="•"/>
      <w:lvlJc w:val="left"/>
      <w:pPr>
        <w:ind w:left="2765" w:hanging="461"/>
      </w:pPr>
      <w:rPr>
        <w:rFonts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9" w:hanging="360"/>
      </w:pPr>
      <w:rPr>
        <w:rFonts w:ascii="Wingdings" w:hAnsi="Wingdings" w:hint="default"/>
      </w:rPr>
    </w:lvl>
  </w:abstractNum>
  <w:abstractNum w:abstractNumId="105" w15:restartNumberingAfterBreak="0">
    <w:nsid w:val="2768715C"/>
    <w:multiLevelType w:val="hybridMultilevel"/>
    <w:tmpl w:val="6FFEE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76C265C"/>
    <w:multiLevelType w:val="hybridMultilevel"/>
    <w:tmpl w:val="91E8015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7" w15:restartNumberingAfterBreak="0">
    <w:nsid w:val="27B03929"/>
    <w:multiLevelType w:val="hybridMultilevel"/>
    <w:tmpl w:val="31EEEB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27EE0B93"/>
    <w:multiLevelType w:val="hybridMultilevel"/>
    <w:tmpl w:val="5D7A864A"/>
    <w:lvl w:ilvl="0" w:tplc="0409000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</w:abstractNum>
  <w:abstractNum w:abstractNumId="109" w15:restartNumberingAfterBreak="0">
    <w:nsid w:val="28CB3944"/>
    <w:multiLevelType w:val="hybridMultilevel"/>
    <w:tmpl w:val="0ABE6E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92A58D1"/>
    <w:multiLevelType w:val="hybridMultilevel"/>
    <w:tmpl w:val="508696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9D206E8"/>
    <w:multiLevelType w:val="hybridMultilevel"/>
    <w:tmpl w:val="5608F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9E56364"/>
    <w:multiLevelType w:val="hybridMultilevel"/>
    <w:tmpl w:val="15025AA0"/>
    <w:lvl w:ilvl="0" w:tplc="17D0C4A4">
      <w:start w:val="1"/>
      <w:numFmt w:val="upperLetter"/>
      <w:lvlText w:val="%1."/>
      <w:lvlJc w:val="left"/>
      <w:pPr>
        <w:ind w:left="614" w:hanging="475"/>
      </w:pPr>
      <w:rPr>
        <w:rFonts w:hint="default"/>
        <w:b/>
        <w:bCs/>
        <w:spacing w:val="-1"/>
        <w:w w:val="100"/>
      </w:rPr>
    </w:lvl>
    <w:lvl w:ilvl="1" w:tplc="4D02B274">
      <w:numFmt w:val="bullet"/>
      <w:lvlText w:val=""/>
      <w:lvlJc w:val="left"/>
      <w:pPr>
        <w:ind w:left="97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4090001">
      <w:start w:val="1"/>
      <w:numFmt w:val="bullet"/>
      <w:lvlText w:val=""/>
      <w:lvlJc w:val="left"/>
      <w:pPr>
        <w:ind w:left="1450" w:hanging="476"/>
      </w:pPr>
      <w:rPr>
        <w:rFonts w:ascii="Symbol" w:hAnsi="Symbol" w:hint="default"/>
        <w:w w:val="99"/>
        <w:sz w:val="16"/>
        <w:szCs w:val="16"/>
      </w:rPr>
    </w:lvl>
    <w:lvl w:ilvl="3" w:tplc="33F6B762">
      <w:numFmt w:val="bullet"/>
      <w:lvlText w:val="•"/>
      <w:lvlJc w:val="left"/>
      <w:pPr>
        <w:ind w:left="2672" w:hanging="476"/>
      </w:pPr>
      <w:rPr>
        <w:rFonts w:hint="default"/>
      </w:rPr>
    </w:lvl>
    <w:lvl w:ilvl="4" w:tplc="C9D483A0">
      <w:numFmt w:val="bullet"/>
      <w:lvlText w:val="•"/>
      <w:lvlJc w:val="left"/>
      <w:pPr>
        <w:ind w:left="3885" w:hanging="476"/>
      </w:pPr>
      <w:rPr>
        <w:rFonts w:hint="default"/>
      </w:rPr>
    </w:lvl>
    <w:lvl w:ilvl="5" w:tplc="2054BD7E">
      <w:numFmt w:val="bullet"/>
      <w:lvlText w:val="•"/>
      <w:lvlJc w:val="left"/>
      <w:pPr>
        <w:ind w:left="5097" w:hanging="476"/>
      </w:pPr>
      <w:rPr>
        <w:rFonts w:hint="default"/>
      </w:rPr>
    </w:lvl>
    <w:lvl w:ilvl="6" w:tplc="12BAAAA4">
      <w:numFmt w:val="bullet"/>
      <w:lvlText w:val="•"/>
      <w:lvlJc w:val="left"/>
      <w:pPr>
        <w:ind w:left="6310" w:hanging="476"/>
      </w:pPr>
      <w:rPr>
        <w:rFonts w:hint="default"/>
      </w:rPr>
    </w:lvl>
    <w:lvl w:ilvl="7" w:tplc="E112F3D8">
      <w:numFmt w:val="bullet"/>
      <w:lvlText w:val="•"/>
      <w:lvlJc w:val="left"/>
      <w:pPr>
        <w:ind w:left="7522" w:hanging="476"/>
      </w:pPr>
      <w:rPr>
        <w:rFonts w:hint="default"/>
      </w:rPr>
    </w:lvl>
    <w:lvl w:ilvl="8" w:tplc="4CB429D4">
      <w:numFmt w:val="bullet"/>
      <w:lvlText w:val="•"/>
      <w:lvlJc w:val="left"/>
      <w:pPr>
        <w:ind w:left="8735" w:hanging="476"/>
      </w:pPr>
      <w:rPr>
        <w:rFonts w:hint="default"/>
      </w:rPr>
    </w:lvl>
  </w:abstractNum>
  <w:abstractNum w:abstractNumId="113" w15:restartNumberingAfterBreak="0">
    <w:nsid w:val="2B034FBF"/>
    <w:multiLevelType w:val="hybridMultilevel"/>
    <w:tmpl w:val="18746DC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4" w15:restartNumberingAfterBreak="0">
    <w:nsid w:val="2B760C68"/>
    <w:multiLevelType w:val="hybridMultilevel"/>
    <w:tmpl w:val="675E131C"/>
    <w:lvl w:ilvl="0" w:tplc="57D6217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B8548E3"/>
    <w:multiLevelType w:val="hybridMultilevel"/>
    <w:tmpl w:val="BB24D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BD66A33"/>
    <w:multiLevelType w:val="hybridMultilevel"/>
    <w:tmpl w:val="586EF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C835C5E"/>
    <w:multiLevelType w:val="hybridMultilevel"/>
    <w:tmpl w:val="BA3642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CA72DBB"/>
    <w:multiLevelType w:val="hybridMultilevel"/>
    <w:tmpl w:val="53A09064"/>
    <w:lvl w:ilvl="0" w:tplc="5548270C">
      <w:numFmt w:val="bullet"/>
      <w:lvlText w:val=""/>
      <w:lvlJc w:val="left"/>
      <w:pPr>
        <w:ind w:left="3019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9" w:hanging="360"/>
      </w:pPr>
      <w:rPr>
        <w:rFonts w:ascii="Wingdings" w:hAnsi="Wingdings" w:hint="default"/>
      </w:rPr>
    </w:lvl>
  </w:abstractNum>
  <w:abstractNum w:abstractNumId="119" w15:restartNumberingAfterBreak="0">
    <w:nsid w:val="2CA8690C"/>
    <w:multiLevelType w:val="hybridMultilevel"/>
    <w:tmpl w:val="6870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DDA3F8A"/>
    <w:multiLevelType w:val="hybridMultilevel"/>
    <w:tmpl w:val="0A944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E2D2053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E4E2B99"/>
    <w:multiLevelType w:val="hybridMultilevel"/>
    <w:tmpl w:val="A198B630"/>
    <w:lvl w:ilvl="0" w:tplc="D084010E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DDF4804C">
      <w:numFmt w:val="bullet"/>
      <w:lvlText w:val="•"/>
      <w:lvlJc w:val="left"/>
      <w:pPr>
        <w:ind w:left="2754" w:hanging="360"/>
      </w:pPr>
      <w:rPr>
        <w:rFonts w:hint="default"/>
      </w:rPr>
    </w:lvl>
    <w:lvl w:ilvl="2" w:tplc="78E41D8C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CC3A69BA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81EA96C4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812E35DE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D432338E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2736B47C">
      <w:numFmt w:val="bullet"/>
      <w:lvlText w:val="•"/>
      <w:lvlJc w:val="left"/>
      <w:pPr>
        <w:ind w:left="8358" w:hanging="360"/>
      </w:pPr>
      <w:rPr>
        <w:rFonts w:hint="default"/>
      </w:rPr>
    </w:lvl>
    <w:lvl w:ilvl="8" w:tplc="8326F0BE">
      <w:numFmt w:val="bullet"/>
      <w:lvlText w:val="•"/>
      <w:lvlJc w:val="left"/>
      <w:pPr>
        <w:ind w:left="9292" w:hanging="360"/>
      </w:pPr>
      <w:rPr>
        <w:rFonts w:hint="default"/>
      </w:rPr>
    </w:lvl>
  </w:abstractNum>
  <w:abstractNum w:abstractNumId="123" w15:restartNumberingAfterBreak="0">
    <w:nsid w:val="2F0042BB"/>
    <w:multiLevelType w:val="hybridMultilevel"/>
    <w:tmpl w:val="70F4C4D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63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F2142C5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 w15:restartNumberingAfterBreak="0">
    <w:nsid w:val="2F6853A4"/>
    <w:multiLevelType w:val="hybridMultilevel"/>
    <w:tmpl w:val="F7C8562E"/>
    <w:lvl w:ilvl="0" w:tplc="9628122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FAEA8430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AF0E37E6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E5A0ABC4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02722C8A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1FE4ED82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57B08CD2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F9C24C9E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B5B80828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126" w15:restartNumberingAfterBreak="0">
    <w:nsid w:val="30450DDB"/>
    <w:multiLevelType w:val="hybridMultilevel"/>
    <w:tmpl w:val="767A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0613B9F"/>
    <w:multiLevelType w:val="hybridMultilevel"/>
    <w:tmpl w:val="219818CA"/>
    <w:lvl w:ilvl="0" w:tplc="E8B289A8">
      <w:start w:val="1"/>
      <w:numFmt w:val="decimal"/>
      <w:lvlText w:val="%1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10675D9"/>
    <w:multiLevelType w:val="hybridMultilevel"/>
    <w:tmpl w:val="BD4A3130"/>
    <w:lvl w:ilvl="0" w:tplc="F300F68C">
      <w:start w:val="1"/>
      <w:numFmt w:val="upperLetter"/>
      <w:lvlText w:val="%1."/>
      <w:lvlJc w:val="left"/>
      <w:pPr>
        <w:ind w:left="614" w:hanging="475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063C9D0E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924CD8F4">
      <w:start w:val="1"/>
      <w:numFmt w:val="lowerLetter"/>
      <w:lvlText w:val="%3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A29CA718">
      <w:start w:val="1"/>
      <w:numFmt w:val="decimal"/>
      <w:lvlText w:val="%4)"/>
      <w:lvlJc w:val="left"/>
      <w:pPr>
        <w:ind w:left="2040" w:hanging="476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F5F6859A">
      <w:numFmt w:val="bullet"/>
      <w:lvlText w:val="•"/>
      <w:lvlJc w:val="left"/>
      <w:pPr>
        <w:ind w:left="2040" w:hanging="476"/>
      </w:pPr>
      <w:rPr>
        <w:rFonts w:hint="default"/>
      </w:rPr>
    </w:lvl>
    <w:lvl w:ilvl="5" w:tplc="F1841396">
      <w:numFmt w:val="bullet"/>
      <w:lvlText w:val="•"/>
      <w:lvlJc w:val="left"/>
      <w:pPr>
        <w:ind w:left="2280" w:hanging="476"/>
      </w:pPr>
      <w:rPr>
        <w:rFonts w:hint="default"/>
      </w:rPr>
    </w:lvl>
    <w:lvl w:ilvl="6" w:tplc="E26870CA">
      <w:numFmt w:val="bullet"/>
      <w:lvlText w:val="•"/>
      <w:lvlJc w:val="left"/>
      <w:pPr>
        <w:ind w:left="4056" w:hanging="476"/>
      </w:pPr>
      <w:rPr>
        <w:rFonts w:hint="default"/>
      </w:rPr>
    </w:lvl>
    <w:lvl w:ilvl="7" w:tplc="6D3884FC">
      <w:numFmt w:val="bullet"/>
      <w:lvlText w:val="•"/>
      <w:lvlJc w:val="left"/>
      <w:pPr>
        <w:ind w:left="5832" w:hanging="476"/>
      </w:pPr>
      <w:rPr>
        <w:rFonts w:hint="default"/>
      </w:rPr>
    </w:lvl>
    <w:lvl w:ilvl="8" w:tplc="4DD8CF98">
      <w:numFmt w:val="bullet"/>
      <w:lvlText w:val="•"/>
      <w:lvlJc w:val="left"/>
      <w:pPr>
        <w:ind w:left="7608" w:hanging="476"/>
      </w:pPr>
      <w:rPr>
        <w:rFonts w:hint="default"/>
      </w:rPr>
    </w:lvl>
  </w:abstractNum>
  <w:abstractNum w:abstractNumId="129" w15:restartNumberingAfterBreak="0">
    <w:nsid w:val="32F404F7"/>
    <w:multiLevelType w:val="hybridMultilevel"/>
    <w:tmpl w:val="41B63C5A"/>
    <w:lvl w:ilvl="0" w:tplc="FFFFFFFF">
      <w:start w:val="1"/>
      <w:numFmt w:val="decimal"/>
      <w:lvlText w:val="%1."/>
      <w:lvlJc w:val="left"/>
      <w:pPr>
        <w:ind w:left="45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31326B1"/>
    <w:multiLevelType w:val="hybridMultilevel"/>
    <w:tmpl w:val="1042F0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1" w15:restartNumberingAfterBreak="0">
    <w:nsid w:val="33767E5A"/>
    <w:multiLevelType w:val="hybridMultilevel"/>
    <w:tmpl w:val="534615C0"/>
    <w:lvl w:ilvl="0" w:tplc="BB122EFC">
      <w:start w:val="1"/>
      <w:numFmt w:val="decimal"/>
      <w:lvlText w:val="(%1)"/>
      <w:lvlJc w:val="left"/>
      <w:pPr>
        <w:ind w:left="1136" w:hanging="545"/>
        <w:jc w:val="righ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CC44E9B4">
      <w:start w:val="1"/>
      <w:numFmt w:val="lowerLetter"/>
      <w:lvlText w:val="(%2)"/>
      <w:lvlJc w:val="left"/>
      <w:pPr>
        <w:ind w:left="1671" w:hanging="54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4F68A646">
      <w:start w:val="1"/>
      <w:numFmt w:val="lowerRoman"/>
      <w:lvlText w:val="(%3)"/>
      <w:lvlJc w:val="left"/>
      <w:pPr>
        <w:ind w:left="1988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 w:tplc="4F945B0C">
      <w:numFmt w:val="bullet"/>
      <w:lvlText w:val="•"/>
      <w:lvlJc w:val="left"/>
      <w:pPr>
        <w:ind w:left="3337" w:hanging="548"/>
      </w:pPr>
      <w:rPr>
        <w:rFonts w:hint="default"/>
      </w:rPr>
    </w:lvl>
    <w:lvl w:ilvl="4" w:tplc="38A6CC00">
      <w:numFmt w:val="bullet"/>
      <w:lvlText w:val="•"/>
      <w:lvlJc w:val="left"/>
      <w:pPr>
        <w:ind w:left="4455" w:hanging="548"/>
      </w:pPr>
      <w:rPr>
        <w:rFonts w:hint="default"/>
      </w:rPr>
    </w:lvl>
    <w:lvl w:ilvl="5" w:tplc="DB68AF48">
      <w:numFmt w:val="bullet"/>
      <w:lvlText w:val="•"/>
      <w:lvlJc w:val="left"/>
      <w:pPr>
        <w:ind w:left="5572" w:hanging="548"/>
      </w:pPr>
      <w:rPr>
        <w:rFonts w:hint="default"/>
      </w:rPr>
    </w:lvl>
    <w:lvl w:ilvl="6" w:tplc="DDC8FEB6">
      <w:numFmt w:val="bullet"/>
      <w:lvlText w:val="•"/>
      <w:lvlJc w:val="left"/>
      <w:pPr>
        <w:ind w:left="6690" w:hanging="548"/>
      </w:pPr>
      <w:rPr>
        <w:rFonts w:hint="default"/>
      </w:rPr>
    </w:lvl>
    <w:lvl w:ilvl="7" w:tplc="39B67A9C">
      <w:numFmt w:val="bullet"/>
      <w:lvlText w:val="•"/>
      <w:lvlJc w:val="left"/>
      <w:pPr>
        <w:ind w:left="7807" w:hanging="548"/>
      </w:pPr>
      <w:rPr>
        <w:rFonts w:hint="default"/>
      </w:rPr>
    </w:lvl>
    <w:lvl w:ilvl="8" w:tplc="2B0A8476">
      <w:numFmt w:val="bullet"/>
      <w:lvlText w:val="•"/>
      <w:lvlJc w:val="left"/>
      <w:pPr>
        <w:ind w:left="8925" w:hanging="548"/>
      </w:pPr>
      <w:rPr>
        <w:rFonts w:hint="default"/>
      </w:rPr>
    </w:lvl>
  </w:abstractNum>
  <w:abstractNum w:abstractNumId="132" w15:restartNumberingAfterBreak="0">
    <w:nsid w:val="33C54C76"/>
    <w:multiLevelType w:val="hybridMultilevel"/>
    <w:tmpl w:val="B1FA6232"/>
    <w:lvl w:ilvl="0" w:tplc="5BB813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3D22B40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 w15:restartNumberingAfterBreak="0">
    <w:nsid w:val="34D3327D"/>
    <w:multiLevelType w:val="hybridMultilevel"/>
    <w:tmpl w:val="03AC3BA4"/>
    <w:lvl w:ilvl="0" w:tplc="6EF88358">
      <w:start w:val="1"/>
      <w:numFmt w:val="upperLetter"/>
      <w:lvlText w:val="%1."/>
      <w:lvlJc w:val="left"/>
      <w:pPr>
        <w:ind w:left="361" w:hanging="361"/>
      </w:pPr>
      <w:rPr>
        <w:rFonts w:ascii="Arial" w:eastAsia="Arial" w:hAnsi="Arial" w:cs="Arial" w:hint="default"/>
        <w:b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34E732B1"/>
    <w:multiLevelType w:val="hybridMultilevel"/>
    <w:tmpl w:val="4D8C4D0E"/>
    <w:lvl w:ilvl="0" w:tplc="FCF8504E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1E003496">
      <w:numFmt w:val="bullet"/>
      <w:lvlText w:val=""/>
      <w:lvlJc w:val="left"/>
      <w:pPr>
        <w:ind w:left="2759" w:hanging="460"/>
      </w:pPr>
      <w:rPr>
        <w:rFonts w:hint="default"/>
        <w:w w:val="100"/>
      </w:rPr>
    </w:lvl>
    <w:lvl w:ilvl="2" w:tplc="C44AC5AE">
      <w:numFmt w:val="bullet"/>
      <w:lvlText w:val="•"/>
      <w:lvlJc w:val="left"/>
      <w:pPr>
        <w:ind w:left="3240" w:hanging="460"/>
      </w:pPr>
      <w:rPr>
        <w:rFonts w:hint="default"/>
      </w:rPr>
    </w:lvl>
    <w:lvl w:ilvl="3" w:tplc="564AB308">
      <w:numFmt w:val="bullet"/>
      <w:lvlText w:val="•"/>
      <w:lvlJc w:val="left"/>
      <w:pPr>
        <w:ind w:left="4230" w:hanging="460"/>
      </w:pPr>
      <w:rPr>
        <w:rFonts w:hint="default"/>
      </w:rPr>
    </w:lvl>
    <w:lvl w:ilvl="4" w:tplc="DAD0D76A">
      <w:numFmt w:val="bullet"/>
      <w:lvlText w:val="•"/>
      <w:lvlJc w:val="left"/>
      <w:pPr>
        <w:ind w:left="5220" w:hanging="460"/>
      </w:pPr>
      <w:rPr>
        <w:rFonts w:hint="default"/>
      </w:rPr>
    </w:lvl>
    <w:lvl w:ilvl="5" w:tplc="940405B0">
      <w:numFmt w:val="bullet"/>
      <w:lvlText w:val="•"/>
      <w:lvlJc w:val="left"/>
      <w:pPr>
        <w:ind w:left="6210" w:hanging="460"/>
      </w:pPr>
      <w:rPr>
        <w:rFonts w:hint="default"/>
      </w:rPr>
    </w:lvl>
    <w:lvl w:ilvl="6" w:tplc="7B40A9CE">
      <w:numFmt w:val="bullet"/>
      <w:lvlText w:val="•"/>
      <w:lvlJc w:val="left"/>
      <w:pPr>
        <w:ind w:left="7200" w:hanging="460"/>
      </w:pPr>
      <w:rPr>
        <w:rFonts w:hint="default"/>
      </w:rPr>
    </w:lvl>
    <w:lvl w:ilvl="7" w:tplc="F206727C">
      <w:numFmt w:val="bullet"/>
      <w:lvlText w:val="•"/>
      <w:lvlJc w:val="left"/>
      <w:pPr>
        <w:ind w:left="8190" w:hanging="460"/>
      </w:pPr>
      <w:rPr>
        <w:rFonts w:hint="default"/>
      </w:rPr>
    </w:lvl>
    <w:lvl w:ilvl="8" w:tplc="A0E87C84">
      <w:numFmt w:val="bullet"/>
      <w:lvlText w:val="•"/>
      <w:lvlJc w:val="left"/>
      <w:pPr>
        <w:ind w:left="9180" w:hanging="460"/>
      </w:pPr>
      <w:rPr>
        <w:rFonts w:hint="default"/>
      </w:rPr>
    </w:lvl>
  </w:abstractNum>
  <w:abstractNum w:abstractNumId="136" w15:restartNumberingAfterBreak="0">
    <w:nsid w:val="36E81BA8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7514C9A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138" w15:restartNumberingAfterBreak="0">
    <w:nsid w:val="375C7149"/>
    <w:multiLevelType w:val="hybridMultilevel"/>
    <w:tmpl w:val="88349838"/>
    <w:lvl w:ilvl="0" w:tplc="E57ED100">
      <w:numFmt w:val="bullet"/>
      <w:lvlText w:val=""/>
      <w:lvlJc w:val="left"/>
      <w:pPr>
        <w:ind w:left="2040" w:hanging="4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78243F6"/>
    <w:multiLevelType w:val="hybridMultilevel"/>
    <w:tmpl w:val="8C8EB20E"/>
    <w:lvl w:ilvl="0" w:tplc="04090001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140" w15:restartNumberingAfterBreak="0">
    <w:nsid w:val="37B72D0C"/>
    <w:multiLevelType w:val="hybridMultilevel"/>
    <w:tmpl w:val="DC9AA486"/>
    <w:lvl w:ilvl="0" w:tplc="22A67CC8">
      <w:numFmt w:val="bullet"/>
      <w:lvlText w:val=""/>
      <w:lvlJc w:val="left"/>
      <w:pPr>
        <w:ind w:left="2041" w:hanging="35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026785E">
      <w:numFmt w:val="bullet"/>
      <w:lvlText w:val="•"/>
      <w:lvlJc w:val="left"/>
      <w:pPr>
        <w:ind w:left="2952" w:hanging="359"/>
      </w:pPr>
      <w:rPr>
        <w:rFonts w:hint="default"/>
      </w:rPr>
    </w:lvl>
    <w:lvl w:ilvl="2" w:tplc="46BE7058">
      <w:numFmt w:val="bullet"/>
      <w:lvlText w:val="•"/>
      <w:lvlJc w:val="left"/>
      <w:pPr>
        <w:ind w:left="3864" w:hanging="359"/>
      </w:pPr>
      <w:rPr>
        <w:rFonts w:hint="default"/>
      </w:rPr>
    </w:lvl>
    <w:lvl w:ilvl="3" w:tplc="6BD2DA9E">
      <w:numFmt w:val="bullet"/>
      <w:lvlText w:val="•"/>
      <w:lvlJc w:val="left"/>
      <w:pPr>
        <w:ind w:left="4776" w:hanging="359"/>
      </w:pPr>
      <w:rPr>
        <w:rFonts w:hint="default"/>
      </w:rPr>
    </w:lvl>
    <w:lvl w:ilvl="4" w:tplc="69F66858">
      <w:numFmt w:val="bullet"/>
      <w:lvlText w:val="•"/>
      <w:lvlJc w:val="left"/>
      <w:pPr>
        <w:ind w:left="5688" w:hanging="359"/>
      </w:pPr>
      <w:rPr>
        <w:rFonts w:hint="default"/>
      </w:rPr>
    </w:lvl>
    <w:lvl w:ilvl="5" w:tplc="91DAFEFA">
      <w:numFmt w:val="bullet"/>
      <w:lvlText w:val="•"/>
      <w:lvlJc w:val="left"/>
      <w:pPr>
        <w:ind w:left="6600" w:hanging="359"/>
      </w:pPr>
      <w:rPr>
        <w:rFonts w:hint="default"/>
      </w:rPr>
    </w:lvl>
    <w:lvl w:ilvl="6" w:tplc="55F2AFC4">
      <w:numFmt w:val="bullet"/>
      <w:lvlText w:val="•"/>
      <w:lvlJc w:val="left"/>
      <w:pPr>
        <w:ind w:left="7512" w:hanging="359"/>
      </w:pPr>
      <w:rPr>
        <w:rFonts w:hint="default"/>
      </w:rPr>
    </w:lvl>
    <w:lvl w:ilvl="7" w:tplc="7BFA8C82">
      <w:numFmt w:val="bullet"/>
      <w:lvlText w:val="•"/>
      <w:lvlJc w:val="left"/>
      <w:pPr>
        <w:ind w:left="8424" w:hanging="359"/>
      </w:pPr>
      <w:rPr>
        <w:rFonts w:hint="default"/>
      </w:rPr>
    </w:lvl>
    <w:lvl w:ilvl="8" w:tplc="EC10DF74">
      <w:numFmt w:val="bullet"/>
      <w:lvlText w:val="•"/>
      <w:lvlJc w:val="left"/>
      <w:pPr>
        <w:ind w:left="9336" w:hanging="359"/>
      </w:pPr>
      <w:rPr>
        <w:rFonts w:hint="default"/>
      </w:rPr>
    </w:lvl>
  </w:abstractNum>
  <w:abstractNum w:abstractNumId="141" w15:restartNumberingAfterBreak="0">
    <w:nsid w:val="37F32033"/>
    <w:multiLevelType w:val="hybridMultilevel"/>
    <w:tmpl w:val="73B0A136"/>
    <w:lvl w:ilvl="0" w:tplc="2CECB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DAA214">
      <w:start w:val="1"/>
      <w:numFmt w:val="lowerLetter"/>
      <w:lvlText w:val="%2."/>
      <w:lvlJc w:val="left"/>
      <w:pPr>
        <w:ind w:left="1440" w:hanging="360"/>
      </w:pPr>
      <w:rPr>
        <w:rFonts w:hint="default"/>
        <w:sz w:val="22"/>
      </w:rPr>
    </w:lvl>
    <w:lvl w:ilvl="2" w:tplc="8B4A39D6">
      <w:start w:val="1"/>
      <w:numFmt w:val="decimal"/>
      <w:lvlText w:val="%3."/>
      <w:lvlJc w:val="left"/>
      <w:pPr>
        <w:ind w:left="1350" w:hanging="360"/>
      </w:pPr>
      <w:rPr>
        <w:rFonts w:hint="default"/>
      </w:rPr>
    </w:lvl>
    <w:lvl w:ilvl="3" w:tplc="4230AB02">
      <w:start w:val="1"/>
      <w:numFmt w:val="upperLetter"/>
      <w:lvlText w:val="%4."/>
      <w:lvlJc w:val="left"/>
      <w:pPr>
        <w:ind w:left="1080" w:hanging="360"/>
      </w:pPr>
      <w:rPr>
        <w:rFonts w:hint="default"/>
      </w:rPr>
    </w:lvl>
    <w:lvl w:ilvl="4" w:tplc="03B2FB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5255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274D0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CAE5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04BD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8740465"/>
    <w:multiLevelType w:val="hybridMultilevel"/>
    <w:tmpl w:val="A9D01B4E"/>
    <w:lvl w:ilvl="0" w:tplc="FC502598">
      <w:numFmt w:val="bullet"/>
      <w:lvlText w:val=""/>
      <w:lvlJc w:val="left"/>
      <w:pPr>
        <w:ind w:left="251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1281F60">
      <w:numFmt w:val="bullet"/>
      <w:lvlText w:val="•"/>
      <w:lvlJc w:val="left"/>
      <w:pPr>
        <w:ind w:left="3324" w:hanging="361"/>
      </w:pPr>
      <w:rPr>
        <w:rFonts w:hint="default"/>
      </w:rPr>
    </w:lvl>
    <w:lvl w:ilvl="2" w:tplc="29842C22">
      <w:numFmt w:val="bullet"/>
      <w:lvlText w:val="•"/>
      <w:lvlJc w:val="left"/>
      <w:pPr>
        <w:ind w:left="4128" w:hanging="361"/>
      </w:pPr>
      <w:rPr>
        <w:rFonts w:hint="default"/>
      </w:rPr>
    </w:lvl>
    <w:lvl w:ilvl="3" w:tplc="5AFA913C">
      <w:numFmt w:val="bullet"/>
      <w:lvlText w:val="•"/>
      <w:lvlJc w:val="left"/>
      <w:pPr>
        <w:ind w:left="4932" w:hanging="361"/>
      </w:pPr>
      <w:rPr>
        <w:rFonts w:hint="default"/>
      </w:rPr>
    </w:lvl>
    <w:lvl w:ilvl="4" w:tplc="540A7256">
      <w:numFmt w:val="bullet"/>
      <w:lvlText w:val="•"/>
      <w:lvlJc w:val="left"/>
      <w:pPr>
        <w:ind w:left="5736" w:hanging="361"/>
      </w:pPr>
      <w:rPr>
        <w:rFonts w:hint="default"/>
      </w:rPr>
    </w:lvl>
    <w:lvl w:ilvl="5" w:tplc="C62047E8">
      <w:numFmt w:val="bullet"/>
      <w:lvlText w:val="•"/>
      <w:lvlJc w:val="left"/>
      <w:pPr>
        <w:ind w:left="6540" w:hanging="361"/>
      </w:pPr>
      <w:rPr>
        <w:rFonts w:hint="default"/>
      </w:rPr>
    </w:lvl>
    <w:lvl w:ilvl="6" w:tplc="046280F0">
      <w:numFmt w:val="bullet"/>
      <w:lvlText w:val="•"/>
      <w:lvlJc w:val="left"/>
      <w:pPr>
        <w:ind w:left="7344" w:hanging="361"/>
      </w:pPr>
      <w:rPr>
        <w:rFonts w:hint="default"/>
      </w:rPr>
    </w:lvl>
    <w:lvl w:ilvl="7" w:tplc="FE243ED0">
      <w:numFmt w:val="bullet"/>
      <w:lvlText w:val="•"/>
      <w:lvlJc w:val="left"/>
      <w:pPr>
        <w:ind w:left="8148" w:hanging="361"/>
      </w:pPr>
      <w:rPr>
        <w:rFonts w:hint="default"/>
      </w:rPr>
    </w:lvl>
    <w:lvl w:ilvl="8" w:tplc="22CC6D50">
      <w:numFmt w:val="bullet"/>
      <w:lvlText w:val="•"/>
      <w:lvlJc w:val="left"/>
      <w:pPr>
        <w:ind w:left="8952" w:hanging="361"/>
      </w:pPr>
      <w:rPr>
        <w:rFonts w:hint="default"/>
      </w:rPr>
    </w:lvl>
  </w:abstractNum>
  <w:abstractNum w:abstractNumId="143" w15:restartNumberingAfterBreak="0">
    <w:nsid w:val="38E84E62"/>
    <w:multiLevelType w:val="hybridMultilevel"/>
    <w:tmpl w:val="74C044D8"/>
    <w:lvl w:ilvl="0" w:tplc="6388F1BC">
      <w:start w:val="2"/>
      <w:numFmt w:val="decimal"/>
      <w:lvlText w:val="%1."/>
      <w:lvlJc w:val="left"/>
      <w:pPr>
        <w:ind w:left="1090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39E0B1DC">
      <w:numFmt w:val="bullet"/>
      <w:lvlText w:val=""/>
      <w:lvlJc w:val="left"/>
      <w:pPr>
        <w:ind w:left="1580" w:hanging="49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DAD4786C">
      <w:numFmt w:val="bullet"/>
      <w:lvlText w:val="•"/>
      <w:lvlJc w:val="left"/>
      <w:pPr>
        <w:ind w:left="2644" w:hanging="490"/>
      </w:pPr>
      <w:rPr>
        <w:rFonts w:hint="default"/>
      </w:rPr>
    </w:lvl>
    <w:lvl w:ilvl="3" w:tplc="4364E30E">
      <w:numFmt w:val="bullet"/>
      <w:lvlText w:val="•"/>
      <w:lvlJc w:val="left"/>
      <w:pPr>
        <w:ind w:left="3708" w:hanging="490"/>
      </w:pPr>
      <w:rPr>
        <w:rFonts w:hint="default"/>
      </w:rPr>
    </w:lvl>
    <w:lvl w:ilvl="4" w:tplc="1A52034E">
      <w:numFmt w:val="bullet"/>
      <w:lvlText w:val="•"/>
      <w:lvlJc w:val="left"/>
      <w:pPr>
        <w:ind w:left="4773" w:hanging="490"/>
      </w:pPr>
      <w:rPr>
        <w:rFonts w:hint="default"/>
      </w:rPr>
    </w:lvl>
    <w:lvl w:ilvl="5" w:tplc="0EEA94D0">
      <w:numFmt w:val="bullet"/>
      <w:lvlText w:val="•"/>
      <w:lvlJc w:val="left"/>
      <w:pPr>
        <w:ind w:left="5837" w:hanging="490"/>
      </w:pPr>
      <w:rPr>
        <w:rFonts w:hint="default"/>
      </w:rPr>
    </w:lvl>
    <w:lvl w:ilvl="6" w:tplc="5A1417DC">
      <w:numFmt w:val="bullet"/>
      <w:lvlText w:val="•"/>
      <w:lvlJc w:val="left"/>
      <w:pPr>
        <w:ind w:left="6902" w:hanging="490"/>
      </w:pPr>
      <w:rPr>
        <w:rFonts w:hint="default"/>
      </w:rPr>
    </w:lvl>
    <w:lvl w:ilvl="7" w:tplc="9CB8B1B0">
      <w:numFmt w:val="bullet"/>
      <w:lvlText w:val="•"/>
      <w:lvlJc w:val="left"/>
      <w:pPr>
        <w:ind w:left="7966" w:hanging="490"/>
      </w:pPr>
      <w:rPr>
        <w:rFonts w:hint="default"/>
      </w:rPr>
    </w:lvl>
    <w:lvl w:ilvl="8" w:tplc="30B0495A">
      <w:numFmt w:val="bullet"/>
      <w:lvlText w:val="•"/>
      <w:lvlJc w:val="left"/>
      <w:pPr>
        <w:ind w:left="9031" w:hanging="490"/>
      </w:pPr>
      <w:rPr>
        <w:rFonts w:hint="default"/>
      </w:rPr>
    </w:lvl>
  </w:abstractNum>
  <w:abstractNum w:abstractNumId="144" w15:restartNumberingAfterBreak="0">
    <w:nsid w:val="392C0EA2"/>
    <w:multiLevelType w:val="hybridMultilevel"/>
    <w:tmpl w:val="153E5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93A2C1D"/>
    <w:multiLevelType w:val="hybridMultilevel"/>
    <w:tmpl w:val="FE443B68"/>
    <w:lvl w:ilvl="0" w:tplc="79AE6CF4">
      <w:start w:val="1"/>
      <w:numFmt w:val="decimal"/>
      <w:lvlText w:val="(%1)"/>
      <w:lvlJc w:val="left"/>
      <w:pPr>
        <w:ind w:left="1136" w:hanging="54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A1E29A2">
      <w:start w:val="1"/>
      <w:numFmt w:val="lowerLetter"/>
      <w:lvlText w:val="(%2)"/>
      <w:lvlJc w:val="left"/>
      <w:pPr>
        <w:ind w:left="1671" w:hanging="540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9838262C">
      <w:start w:val="1"/>
      <w:numFmt w:val="lowerRoman"/>
      <w:lvlText w:val="(%3)"/>
      <w:lvlJc w:val="left"/>
      <w:pPr>
        <w:ind w:left="2211" w:hanging="5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E62EFB9A">
      <w:numFmt w:val="bullet"/>
      <w:lvlText w:val="•"/>
      <w:lvlJc w:val="left"/>
      <w:pPr>
        <w:ind w:left="3337" w:hanging="540"/>
      </w:pPr>
      <w:rPr>
        <w:rFonts w:hint="default"/>
      </w:rPr>
    </w:lvl>
    <w:lvl w:ilvl="4" w:tplc="D2189480">
      <w:numFmt w:val="bullet"/>
      <w:lvlText w:val="•"/>
      <w:lvlJc w:val="left"/>
      <w:pPr>
        <w:ind w:left="4455" w:hanging="540"/>
      </w:pPr>
      <w:rPr>
        <w:rFonts w:hint="default"/>
      </w:rPr>
    </w:lvl>
    <w:lvl w:ilvl="5" w:tplc="96C8F1FC">
      <w:numFmt w:val="bullet"/>
      <w:lvlText w:val="•"/>
      <w:lvlJc w:val="left"/>
      <w:pPr>
        <w:ind w:left="5572" w:hanging="540"/>
      </w:pPr>
      <w:rPr>
        <w:rFonts w:hint="default"/>
      </w:rPr>
    </w:lvl>
    <w:lvl w:ilvl="6" w:tplc="D0F2885C">
      <w:numFmt w:val="bullet"/>
      <w:lvlText w:val="•"/>
      <w:lvlJc w:val="left"/>
      <w:pPr>
        <w:ind w:left="6690" w:hanging="540"/>
      </w:pPr>
      <w:rPr>
        <w:rFonts w:hint="default"/>
      </w:rPr>
    </w:lvl>
    <w:lvl w:ilvl="7" w:tplc="AEE280C4">
      <w:numFmt w:val="bullet"/>
      <w:lvlText w:val="•"/>
      <w:lvlJc w:val="left"/>
      <w:pPr>
        <w:ind w:left="7807" w:hanging="540"/>
      </w:pPr>
      <w:rPr>
        <w:rFonts w:hint="default"/>
      </w:rPr>
    </w:lvl>
    <w:lvl w:ilvl="8" w:tplc="76AAF338">
      <w:numFmt w:val="bullet"/>
      <w:lvlText w:val="•"/>
      <w:lvlJc w:val="left"/>
      <w:pPr>
        <w:ind w:left="8925" w:hanging="540"/>
      </w:pPr>
      <w:rPr>
        <w:rFonts w:hint="default"/>
      </w:rPr>
    </w:lvl>
  </w:abstractNum>
  <w:abstractNum w:abstractNumId="146" w15:restartNumberingAfterBreak="0">
    <w:nsid w:val="395373EF"/>
    <w:multiLevelType w:val="hybridMultilevel"/>
    <w:tmpl w:val="CEDED1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39B93371"/>
    <w:multiLevelType w:val="hybridMultilevel"/>
    <w:tmpl w:val="1748A7C8"/>
    <w:lvl w:ilvl="0" w:tplc="246A4B20">
      <w:start w:val="1"/>
      <w:numFmt w:val="decimal"/>
      <w:lvlText w:val="%1)"/>
      <w:lvlJc w:val="left"/>
      <w:pPr>
        <w:ind w:left="2750" w:hanging="477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A6F71B6"/>
    <w:multiLevelType w:val="hybridMultilevel"/>
    <w:tmpl w:val="D3B07C88"/>
    <w:lvl w:ilvl="0" w:tplc="C8DC2B12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9" w15:restartNumberingAfterBreak="0">
    <w:nsid w:val="3C2F0C3D"/>
    <w:multiLevelType w:val="hybridMultilevel"/>
    <w:tmpl w:val="685E545A"/>
    <w:lvl w:ilvl="0" w:tplc="6756D90E">
      <w:start w:val="1"/>
      <w:numFmt w:val="decimal"/>
      <w:lvlText w:val="(%1)"/>
      <w:lvlJc w:val="left"/>
      <w:pPr>
        <w:ind w:left="1136" w:hanging="54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9ECC7BE0">
      <w:numFmt w:val="bullet"/>
      <w:lvlText w:val="•"/>
      <w:lvlJc w:val="left"/>
      <w:pPr>
        <w:ind w:left="2142" w:hanging="545"/>
      </w:pPr>
      <w:rPr>
        <w:rFonts w:hint="default"/>
      </w:rPr>
    </w:lvl>
    <w:lvl w:ilvl="2" w:tplc="DDB27274">
      <w:numFmt w:val="bullet"/>
      <w:lvlText w:val="•"/>
      <w:lvlJc w:val="left"/>
      <w:pPr>
        <w:ind w:left="3144" w:hanging="545"/>
      </w:pPr>
      <w:rPr>
        <w:rFonts w:hint="default"/>
      </w:rPr>
    </w:lvl>
    <w:lvl w:ilvl="3" w:tplc="2C40E528">
      <w:numFmt w:val="bullet"/>
      <w:lvlText w:val="•"/>
      <w:lvlJc w:val="left"/>
      <w:pPr>
        <w:ind w:left="4146" w:hanging="545"/>
      </w:pPr>
      <w:rPr>
        <w:rFonts w:hint="default"/>
      </w:rPr>
    </w:lvl>
    <w:lvl w:ilvl="4" w:tplc="CA2A3C46">
      <w:numFmt w:val="bullet"/>
      <w:lvlText w:val="•"/>
      <w:lvlJc w:val="left"/>
      <w:pPr>
        <w:ind w:left="5148" w:hanging="545"/>
      </w:pPr>
      <w:rPr>
        <w:rFonts w:hint="default"/>
      </w:rPr>
    </w:lvl>
    <w:lvl w:ilvl="5" w:tplc="931C11FE">
      <w:numFmt w:val="bullet"/>
      <w:lvlText w:val="•"/>
      <w:lvlJc w:val="left"/>
      <w:pPr>
        <w:ind w:left="6150" w:hanging="545"/>
      </w:pPr>
      <w:rPr>
        <w:rFonts w:hint="default"/>
      </w:rPr>
    </w:lvl>
    <w:lvl w:ilvl="6" w:tplc="A4AC03F4">
      <w:numFmt w:val="bullet"/>
      <w:lvlText w:val="•"/>
      <w:lvlJc w:val="left"/>
      <w:pPr>
        <w:ind w:left="7152" w:hanging="545"/>
      </w:pPr>
      <w:rPr>
        <w:rFonts w:hint="default"/>
      </w:rPr>
    </w:lvl>
    <w:lvl w:ilvl="7" w:tplc="0CB4B46C">
      <w:numFmt w:val="bullet"/>
      <w:lvlText w:val="•"/>
      <w:lvlJc w:val="left"/>
      <w:pPr>
        <w:ind w:left="8154" w:hanging="545"/>
      </w:pPr>
      <w:rPr>
        <w:rFonts w:hint="default"/>
      </w:rPr>
    </w:lvl>
    <w:lvl w:ilvl="8" w:tplc="1E6ED55A">
      <w:numFmt w:val="bullet"/>
      <w:lvlText w:val="•"/>
      <w:lvlJc w:val="left"/>
      <w:pPr>
        <w:ind w:left="9156" w:hanging="545"/>
      </w:pPr>
      <w:rPr>
        <w:rFonts w:hint="default"/>
      </w:rPr>
    </w:lvl>
  </w:abstractNum>
  <w:abstractNum w:abstractNumId="150" w15:restartNumberingAfterBreak="0">
    <w:nsid w:val="3C3A2B86"/>
    <w:multiLevelType w:val="hybridMultilevel"/>
    <w:tmpl w:val="D62CE7A0"/>
    <w:lvl w:ilvl="0" w:tplc="926827FE">
      <w:numFmt w:val="bullet"/>
      <w:lvlText w:val=""/>
      <w:lvlJc w:val="left"/>
      <w:pPr>
        <w:ind w:left="838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14A7A14">
      <w:numFmt w:val="bullet"/>
      <w:lvlText w:val="•"/>
      <w:lvlJc w:val="left"/>
      <w:pPr>
        <w:ind w:left="1465" w:hanging="361"/>
      </w:pPr>
      <w:rPr>
        <w:rFonts w:hint="default"/>
      </w:rPr>
    </w:lvl>
    <w:lvl w:ilvl="2" w:tplc="B42221D4">
      <w:numFmt w:val="bullet"/>
      <w:lvlText w:val="•"/>
      <w:lvlJc w:val="left"/>
      <w:pPr>
        <w:ind w:left="2090" w:hanging="361"/>
      </w:pPr>
      <w:rPr>
        <w:rFonts w:hint="default"/>
      </w:rPr>
    </w:lvl>
    <w:lvl w:ilvl="3" w:tplc="20B8886A">
      <w:numFmt w:val="bullet"/>
      <w:lvlText w:val="•"/>
      <w:lvlJc w:val="left"/>
      <w:pPr>
        <w:ind w:left="2715" w:hanging="361"/>
      </w:pPr>
      <w:rPr>
        <w:rFonts w:hint="default"/>
      </w:rPr>
    </w:lvl>
    <w:lvl w:ilvl="4" w:tplc="CFCA3676">
      <w:numFmt w:val="bullet"/>
      <w:lvlText w:val="•"/>
      <w:lvlJc w:val="left"/>
      <w:pPr>
        <w:ind w:left="3340" w:hanging="361"/>
      </w:pPr>
      <w:rPr>
        <w:rFonts w:hint="default"/>
      </w:rPr>
    </w:lvl>
    <w:lvl w:ilvl="5" w:tplc="A6C08BC8">
      <w:numFmt w:val="bullet"/>
      <w:lvlText w:val="•"/>
      <w:lvlJc w:val="left"/>
      <w:pPr>
        <w:ind w:left="3965" w:hanging="361"/>
      </w:pPr>
      <w:rPr>
        <w:rFonts w:hint="default"/>
      </w:rPr>
    </w:lvl>
    <w:lvl w:ilvl="6" w:tplc="E3281DB8">
      <w:numFmt w:val="bullet"/>
      <w:lvlText w:val="•"/>
      <w:lvlJc w:val="left"/>
      <w:pPr>
        <w:ind w:left="4590" w:hanging="361"/>
      </w:pPr>
      <w:rPr>
        <w:rFonts w:hint="default"/>
      </w:rPr>
    </w:lvl>
    <w:lvl w:ilvl="7" w:tplc="649E82F2">
      <w:numFmt w:val="bullet"/>
      <w:lvlText w:val="•"/>
      <w:lvlJc w:val="left"/>
      <w:pPr>
        <w:ind w:left="5215" w:hanging="361"/>
      </w:pPr>
      <w:rPr>
        <w:rFonts w:hint="default"/>
      </w:rPr>
    </w:lvl>
    <w:lvl w:ilvl="8" w:tplc="F0601156">
      <w:numFmt w:val="bullet"/>
      <w:lvlText w:val="•"/>
      <w:lvlJc w:val="left"/>
      <w:pPr>
        <w:ind w:left="5840" w:hanging="361"/>
      </w:pPr>
      <w:rPr>
        <w:rFonts w:hint="default"/>
      </w:rPr>
    </w:lvl>
  </w:abstractNum>
  <w:abstractNum w:abstractNumId="151" w15:restartNumberingAfterBreak="0">
    <w:nsid w:val="3CCF151D"/>
    <w:multiLevelType w:val="hybridMultilevel"/>
    <w:tmpl w:val="948AE920"/>
    <w:lvl w:ilvl="0" w:tplc="1E505230">
      <w:start w:val="1"/>
      <w:numFmt w:val="decimal"/>
      <w:lvlText w:val="%1."/>
      <w:lvlJc w:val="left"/>
      <w:pPr>
        <w:ind w:left="8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52" w15:restartNumberingAfterBreak="0">
    <w:nsid w:val="3D360DCA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D8F5DE1"/>
    <w:multiLevelType w:val="hybridMultilevel"/>
    <w:tmpl w:val="A86A7E22"/>
    <w:lvl w:ilvl="0" w:tplc="546665B0">
      <w:numFmt w:val="bullet"/>
      <w:lvlText w:val=""/>
      <w:lvlJc w:val="left"/>
      <w:pPr>
        <w:ind w:left="2040" w:hanging="476"/>
      </w:pPr>
      <w:rPr>
        <w:rFonts w:hint="default"/>
        <w:w w:val="100"/>
      </w:rPr>
    </w:lvl>
    <w:lvl w:ilvl="1" w:tplc="808CEF92">
      <w:numFmt w:val="bullet"/>
      <w:lvlText w:val=""/>
      <w:lvlJc w:val="left"/>
      <w:pPr>
        <w:ind w:left="2760" w:hanging="476"/>
      </w:pPr>
      <w:rPr>
        <w:rFonts w:ascii="Symbol" w:eastAsia="Symbol" w:hAnsi="Symbol" w:cs="Symbol" w:hint="default"/>
        <w:w w:val="99"/>
        <w:sz w:val="22"/>
        <w:szCs w:val="22"/>
      </w:rPr>
    </w:lvl>
    <w:lvl w:ilvl="2" w:tplc="5F58509E">
      <w:numFmt w:val="bullet"/>
      <w:lvlText w:val="•"/>
      <w:lvlJc w:val="left"/>
      <w:pPr>
        <w:ind w:left="3693" w:hanging="476"/>
      </w:pPr>
      <w:rPr>
        <w:rFonts w:hint="default"/>
      </w:rPr>
    </w:lvl>
    <w:lvl w:ilvl="3" w:tplc="4250535E">
      <w:numFmt w:val="bullet"/>
      <w:lvlText w:val="•"/>
      <w:lvlJc w:val="left"/>
      <w:pPr>
        <w:ind w:left="4626" w:hanging="476"/>
      </w:pPr>
      <w:rPr>
        <w:rFonts w:hint="default"/>
      </w:rPr>
    </w:lvl>
    <w:lvl w:ilvl="4" w:tplc="9C7E28FC">
      <w:numFmt w:val="bullet"/>
      <w:lvlText w:val="•"/>
      <w:lvlJc w:val="left"/>
      <w:pPr>
        <w:ind w:left="5560" w:hanging="476"/>
      </w:pPr>
      <w:rPr>
        <w:rFonts w:hint="default"/>
      </w:rPr>
    </w:lvl>
    <w:lvl w:ilvl="5" w:tplc="8FC4D23E">
      <w:numFmt w:val="bullet"/>
      <w:lvlText w:val="•"/>
      <w:lvlJc w:val="left"/>
      <w:pPr>
        <w:ind w:left="6493" w:hanging="476"/>
      </w:pPr>
      <w:rPr>
        <w:rFonts w:hint="default"/>
      </w:rPr>
    </w:lvl>
    <w:lvl w:ilvl="6" w:tplc="26C26108">
      <w:numFmt w:val="bullet"/>
      <w:lvlText w:val="•"/>
      <w:lvlJc w:val="left"/>
      <w:pPr>
        <w:ind w:left="7426" w:hanging="476"/>
      </w:pPr>
      <w:rPr>
        <w:rFonts w:hint="default"/>
      </w:rPr>
    </w:lvl>
    <w:lvl w:ilvl="7" w:tplc="FE3C0B1A">
      <w:numFmt w:val="bullet"/>
      <w:lvlText w:val="•"/>
      <w:lvlJc w:val="left"/>
      <w:pPr>
        <w:ind w:left="8360" w:hanging="476"/>
      </w:pPr>
      <w:rPr>
        <w:rFonts w:hint="default"/>
      </w:rPr>
    </w:lvl>
    <w:lvl w:ilvl="8" w:tplc="320C51B4">
      <w:numFmt w:val="bullet"/>
      <w:lvlText w:val="•"/>
      <w:lvlJc w:val="left"/>
      <w:pPr>
        <w:ind w:left="9293" w:hanging="476"/>
      </w:pPr>
      <w:rPr>
        <w:rFonts w:hint="default"/>
      </w:rPr>
    </w:lvl>
  </w:abstractNum>
  <w:abstractNum w:abstractNumId="154" w15:restartNumberingAfterBreak="0">
    <w:nsid w:val="3DAE0953"/>
    <w:multiLevelType w:val="hybridMultilevel"/>
    <w:tmpl w:val="F7B8E6AC"/>
    <w:lvl w:ilvl="0" w:tplc="57D62172">
      <w:start w:val="1"/>
      <w:numFmt w:val="lowerLetter"/>
      <w:lvlText w:val="%1."/>
      <w:lvlJc w:val="left"/>
      <w:pPr>
        <w:ind w:left="182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701" w:hanging="360"/>
      </w:pPr>
    </w:lvl>
    <w:lvl w:ilvl="2" w:tplc="0409001B" w:tentative="1">
      <w:start w:val="1"/>
      <w:numFmt w:val="lowerRoman"/>
      <w:lvlText w:val="%3."/>
      <w:lvlJc w:val="right"/>
      <w:pPr>
        <w:ind w:left="2421" w:hanging="180"/>
      </w:pPr>
    </w:lvl>
    <w:lvl w:ilvl="3" w:tplc="0409000F" w:tentative="1">
      <w:start w:val="1"/>
      <w:numFmt w:val="decimal"/>
      <w:lvlText w:val="%4."/>
      <w:lvlJc w:val="left"/>
      <w:pPr>
        <w:ind w:left="3141" w:hanging="360"/>
      </w:pPr>
    </w:lvl>
    <w:lvl w:ilvl="4" w:tplc="04090019" w:tentative="1">
      <w:start w:val="1"/>
      <w:numFmt w:val="lowerLetter"/>
      <w:lvlText w:val="%5."/>
      <w:lvlJc w:val="left"/>
      <w:pPr>
        <w:ind w:left="3861" w:hanging="360"/>
      </w:pPr>
    </w:lvl>
    <w:lvl w:ilvl="5" w:tplc="0409001B" w:tentative="1">
      <w:start w:val="1"/>
      <w:numFmt w:val="lowerRoman"/>
      <w:lvlText w:val="%6."/>
      <w:lvlJc w:val="right"/>
      <w:pPr>
        <w:ind w:left="4581" w:hanging="180"/>
      </w:pPr>
    </w:lvl>
    <w:lvl w:ilvl="6" w:tplc="0409000F" w:tentative="1">
      <w:start w:val="1"/>
      <w:numFmt w:val="decimal"/>
      <w:lvlText w:val="%7."/>
      <w:lvlJc w:val="left"/>
      <w:pPr>
        <w:ind w:left="5301" w:hanging="360"/>
      </w:pPr>
    </w:lvl>
    <w:lvl w:ilvl="7" w:tplc="04090019" w:tentative="1">
      <w:start w:val="1"/>
      <w:numFmt w:val="lowerLetter"/>
      <w:lvlText w:val="%8."/>
      <w:lvlJc w:val="left"/>
      <w:pPr>
        <w:ind w:left="6021" w:hanging="360"/>
      </w:pPr>
    </w:lvl>
    <w:lvl w:ilvl="8" w:tplc="040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155" w15:restartNumberingAfterBreak="0">
    <w:nsid w:val="3E41733D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EE46A7F"/>
    <w:multiLevelType w:val="hybridMultilevel"/>
    <w:tmpl w:val="BEB24A2E"/>
    <w:lvl w:ilvl="0" w:tplc="BE68173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F1B1EA2"/>
    <w:multiLevelType w:val="hybridMultilevel"/>
    <w:tmpl w:val="EE68A30C"/>
    <w:lvl w:ilvl="0" w:tplc="8DD4781A">
      <w:numFmt w:val="bullet"/>
      <w:lvlText w:val="•"/>
      <w:lvlJc w:val="left"/>
      <w:pPr>
        <w:ind w:left="2070" w:hanging="491"/>
      </w:pPr>
      <w:rPr>
        <w:rFonts w:ascii="Arial" w:eastAsia="Arial" w:hAnsi="Arial" w:cs="Arial" w:hint="default"/>
        <w:w w:val="100"/>
        <w:sz w:val="20"/>
        <w:szCs w:val="20"/>
      </w:rPr>
    </w:lvl>
    <w:lvl w:ilvl="1" w:tplc="DE82B052">
      <w:numFmt w:val="bullet"/>
      <w:lvlText w:val="•"/>
      <w:lvlJc w:val="left"/>
      <w:pPr>
        <w:ind w:left="3028" w:hanging="491"/>
      </w:pPr>
      <w:rPr>
        <w:rFonts w:hint="default"/>
      </w:rPr>
    </w:lvl>
    <w:lvl w:ilvl="2" w:tplc="EB98ED7E">
      <w:numFmt w:val="bullet"/>
      <w:lvlText w:val="•"/>
      <w:lvlJc w:val="left"/>
      <w:pPr>
        <w:ind w:left="3986" w:hanging="491"/>
      </w:pPr>
      <w:rPr>
        <w:rFonts w:hint="default"/>
      </w:rPr>
    </w:lvl>
    <w:lvl w:ilvl="3" w:tplc="78C6D43E">
      <w:numFmt w:val="bullet"/>
      <w:lvlText w:val="•"/>
      <w:lvlJc w:val="left"/>
      <w:pPr>
        <w:ind w:left="4944" w:hanging="491"/>
      </w:pPr>
      <w:rPr>
        <w:rFonts w:hint="default"/>
      </w:rPr>
    </w:lvl>
    <w:lvl w:ilvl="4" w:tplc="0ACA45E6">
      <w:numFmt w:val="bullet"/>
      <w:lvlText w:val="•"/>
      <w:lvlJc w:val="left"/>
      <w:pPr>
        <w:ind w:left="5902" w:hanging="491"/>
      </w:pPr>
      <w:rPr>
        <w:rFonts w:hint="default"/>
      </w:rPr>
    </w:lvl>
    <w:lvl w:ilvl="5" w:tplc="FCE0BE10">
      <w:numFmt w:val="bullet"/>
      <w:lvlText w:val="•"/>
      <w:lvlJc w:val="left"/>
      <w:pPr>
        <w:ind w:left="6860" w:hanging="491"/>
      </w:pPr>
      <w:rPr>
        <w:rFonts w:hint="default"/>
      </w:rPr>
    </w:lvl>
    <w:lvl w:ilvl="6" w:tplc="DC7ABA54">
      <w:numFmt w:val="bullet"/>
      <w:lvlText w:val="•"/>
      <w:lvlJc w:val="left"/>
      <w:pPr>
        <w:ind w:left="7818" w:hanging="491"/>
      </w:pPr>
      <w:rPr>
        <w:rFonts w:hint="default"/>
      </w:rPr>
    </w:lvl>
    <w:lvl w:ilvl="7" w:tplc="987C72E2">
      <w:numFmt w:val="bullet"/>
      <w:lvlText w:val="•"/>
      <w:lvlJc w:val="left"/>
      <w:pPr>
        <w:ind w:left="8776" w:hanging="491"/>
      </w:pPr>
      <w:rPr>
        <w:rFonts w:hint="default"/>
      </w:rPr>
    </w:lvl>
    <w:lvl w:ilvl="8" w:tplc="D6924D32">
      <w:numFmt w:val="bullet"/>
      <w:lvlText w:val="•"/>
      <w:lvlJc w:val="left"/>
      <w:pPr>
        <w:ind w:left="9734" w:hanging="491"/>
      </w:pPr>
      <w:rPr>
        <w:rFonts w:hint="default"/>
      </w:rPr>
    </w:lvl>
  </w:abstractNum>
  <w:abstractNum w:abstractNumId="158" w15:restartNumberingAfterBreak="0">
    <w:nsid w:val="403C7F81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408E586D"/>
    <w:multiLevelType w:val="hybridMultilevel"/>
    <w:tmpl w:val="4D121EBC"/>
    <w:lvl w:ilvl="0" w:tplc="0409000F">
      <w:start w:val="1"/>
      <w:numFmt w:val="decimal"/>
      <w:lvlText w:val="%1.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0B04F74"/>
    <w:multiLevelType w:val="hybridMultilevel"/>
    <w:tmpl w:val="3A3EE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18712A6"/>
    <w:multiLevelType w:val="hybridMultilevel"/>
    <w:tmpl w:val="F0E4E1E8"/>
    <w:lvl w:ilvl="0" w:tplc="9710F054">
      <w:start w:val="1"/>
      <w:numFmt w:val="lowerLetter"/>
      <w:lvlText w:val="%1."/>
      <w:lvlJc w:val="left"/>
      <w:pPr>
        <w:ind w:left="108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2" w15:restartNumberingAfterBreak="0">
    <w:nsid w:val="41B20A04"/>
    <w:multiLevelType w:val="hybridMultilevel"/>
    <w:tmpl w:val="B992C31E"/>
    <w:lvl w:ilvl="0" w:tplc="5548270C">
      <w:numFmt w:val="bullet"/>
      <w:lvlText w:val=""/>
      <w:lvlJc w:val="left"/>
      <w:pPr>
        <w:ind w:left="207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63" w15:restartNumberingAfterBreak="0">
    <w:nsid w:val="41F343E9"/>
    <w:multiLevelType w:val="hybridMultilevel"/>
    <w:tmpl w:val="68D0892A"/>
    <w:lvl w:ilvl="0" w:tplc="30B865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D8C0B0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B8CD71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45806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5E400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33856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3A1B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08658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607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25630D3"/>
    <w:multiLevelType w:val="hybridMultilevel"/>
    <w:tmpl w:val="35C63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44A16C0"/>
    <w:multiLevelType w:val="hybridMultilevel"/>
    <w:tmpl w:val="D51C11D0"/>
    <w:lvl w:ilvl="0" w:tplc="1878281E">
      <w:start w:val="1"/>
      <w:numFmt w:val="lowerLetter"/>
      <w:lvlText w:val="%1."/>
      <w:lvlJc w:val="left"/>
      <w:pPr>
        <w:ind w:left="1556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66" w15:restartNumberingAfterBreak="0">
    <w:nsid w:val="44565665"/>
    <w:multiLevelType w:val="hybridMultilevel"/>
    <w:tmpl w:val="40A6952C"/>
    <w:lvl w:ilvl="0" w:tplc="58EE18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F30CE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2E5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0C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761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8E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C3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A7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66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46C2EE2"/>
    <w:multiLevelType w:val="hybridMultilevel"/>
    <w:tmpl w:val="C0AC29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4AC332A"/>
    <w:multiLevelType w:val="hybridMultilevel"/>
    <w:tmpl w:val="542A512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9" w15:restartNumberingAfterBreak="0">
    <w:nsid w:val="455E7C8E"/>
    <w:multiLevelType w:val="hybridMultilevel"/>
    <w:tmpl w:val="248A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6185582"/>
    <w:multiLevelType w:val="hybridMultilevel"/>
    <w:tmpl w:val="317E355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1" w15:restartNumberingAfterBreak="0">
    <w:nsid w:val="46865510"/>
    <w:multiLevelType w:val="hybridMultilevel"/>
    <w:tmpl w:val="D0B6854C"/>
    <w:lvl w:ilvl="0" w:tplc="EA0C6454">
      <w:start w:val="1"/>
      <w:numFmt w:val="upperLetter"/>
      <w:lvlText w:val="%1."/>
      <w:lvlJc w:val="left"/>
      <w:pPr>
        <w:ind w:left="1335" w:hanging="47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3E2A28D4">
      <w:start w:val="1"/>
      <w:numFmt w:val="decimal"/>
      <w:lvlText w:val="%2."/>
      <w:lvlJc w:val="left"/>
      <w:pPr>
        <w:ind w:left="1810" w:hanging="478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837EEC70">
      <w:numFmt w:val="bullet"/>
      <w:lvlText w:val=""/>
      <w:lvlJc w:val="left"/>
      <w:pPr>
        <w:ind w:left="1147" w:hanging="116"/>
      </w:pPr>
      <w:rPr>
        <w:rFonts w:ascii="Symbol" w:eastAsia="Symbol" w:hAnsi="Symbol" w:cs="Symbol" w:hint="default"/>
        <w:spacing w:val="22"/>
        <w:w w:val="100"/>
        <w:sz w:val="20"/>
        <w:szCs w:val="20"/>
      </w:rPr>
    </w:lvl>
    <w:lvl w:ilvl="3" w:tplc="279CEDA2">
      <w:numFmt w:val="bullet"/>
      <w:lvlText w:val="•"/>
      <w:lvlJc w:val="left"/>
      <w:pPr>
        <w:ind w:left="1820" w:hanging="116"/>
      </w:pPr>
      <w:rPr>
        <w:rFonts w:hint="default"/>
      </w:rPr>
    </w:lvl>
    <w:lvl w:ilvl="4" w:tplc="EB4AF546">
      <w:numFmt w:val="bullet"/>
      <w:lvlText w:val="•"/>
      <w:lvlJc w:val="left"/>
      <w:pPr>
        <w:ind w:left="3154" w:hanging="116"/>
      </w:pPr>
      <w:rPr>
        <w:rFonts w:hint="default"/>
      </w:rPr>
    </w:lvl>
    <w:lvl w:ilvl="5" w:tplc="2AE4E716">
      <w:numFmt w:val="bullet"/>
      <w:lvlText w:val="•"/>
      <w:lvlJc w:val="left"/>
      <w:pPr>
        <w:ind w:left="4488" w:hanging="116"/>
      </w:pPr>
      <w:rPr>
        <w:rFonts w:hint="default"/>
      </w:rPr>
    </w:lvl>
    <w:lvl w:ilvl="6" w:tplc="CD0CE4A4">
      <w:numFmt w:val="bullet"/>
      <w:lvlText w:val="•"/>
      <w:lvlJc w:val="left"/>
      <w:pPr>
        <w:ind w:left="5822" w:hanging="116"/>
      </w:pPr>
      <w:rPr>
        <w:rFonts w:hint="default"/>
      </w:rPr>
    </w:lvl>
    <w:lvl w:ilvl="7" w:tplc="1FEE5232">
      <w:numFmt w:val="bullet"/>
      <w:lvlText w:val="•"/>
      <w:lvlJc w:val="left"/>
      <w:pPr>
        <w:ind w:left="7157" w:hanging="116"/>
      </w:pPr>
      <w:rPr>
        <w:rFonts w:hint="default"/>
      </w:rPr>
    </w:lvl>
    <w:lvl w:ilvl="8" w:tplc="9C9A4006">
      <w:numFmt w:val="bullet"/>
      <w:lvlText w:val="•"/>
      <w:lvlJc w:val="left"/>
      <w:pPr>
        <w:ind w:left="8491" w:hanging="116"/>
      </w:pPr>
      <w:rPr>
        <w:rFonts w:hint="default"/>
      </w:rPr>
    </w:lvl>
  </w:abstractNum>
  <w:abstractNum w:abstractNumId="172" w15:restartNumberingAfterBreak="0">
    <w:nsid w:val="46DE6C78"/>
    <w:multiLevelType w:val="hybridMultilevel"/>
    <w:tmpl w:val="D2221AA0"/>
    <w:lvl w:ilvl="0" w:tplc="57D62172">
      <w:start w:val="1"/>
      <w:numFmt w:val="lowerLetter"/>
      <w:lvlText w:val="%1."/>
      <w:lvlJc w:val="left"/>
      <w:pPr>
        <w:ind w:left="24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331" w:hanging="360"/>
      </w:pPr>
    </w:lvl>
    <w:lvl w:ilvl="2" w:tplc="0409001B" w:tentative="1">
      <w:start w:val="1"/>
      <w:numFmt w:val="lowerRoman"/>
      <w:lvlText w:val="%3."/>
      <w:lvlJc w:val="right"/>
      <w:pPr>
        <w:ind w:left="3051" w:hanging="180"/>
      </w:pPr>
    </w:lvl>
    <w:lvl w:ilvl="3" w:tplc="0409000F" w:tentative="1">
      <w:start w:val="1"/>
      <w:numFmt w:val="decimal"/>
      <w:lvlText w:val="%4."/>
      <w:lvlJc w:val="left"/>
      <w:pPr>
        <w:ind w:left="3771" w:hanging="360"/>
      </w:pPr>
    </w:lvl>
    <w:lvl w:ilvl="4" w:tplc="04090019" w:tentative="1">
      <w:start w:val="1"/>
      <w:numFmt w:val="lowerLetter"/>
      <w:lvlText w:val="%5."/>
      <w:lvlJc w:val="left"/>
      <w:pPr>
        <w:ind w:left="4491" w:hanging="360"/>
      </w:pPr>
    </w:lvl>
    <w:lvl w:ilvl="5" w:tplc="0409001B" w:tentative="1">
      <w:start w:val="1"/>
      <w:numFmt w:val="lowerRoman"/>
      <w:lvlText w:val="%6."/>
      <w:lvlJc w:val="right"/>
      <w:pPr>
        <w:ind w:left="5211" w:hanging="180"/>
      </w:pPr>
    </w:lvl>
    <w:lvl w:ilvl="6" w:tplc="0409000F" w:tentative="1">
      <w:start w:val="1"/>
      <w:numFmt w:val="decimal"/>
      <w:lvlText w:val="%7."/>
      <w:lvlJc w:val="left"/>
      <w:pPr>
        <w:ind w:left="5931" w:hanging="360"/>
      </w:pPr>
    </w:lvl>
    <w:lvl w:ilvl="7" w:tplc="04090019" w:tentative="1">
      <w:start w:val="1"/>
      <w:numFmt w:val="lowerLetter"/>
      <w:lvlText w:val="%8."/>
      <w:lvlJc w:val="left"/>
      <w:pPr>
        <w:ind w:left="6651" w:hanging="360"/>
      </w:pPr>
    </w:lvl>
    <w:lvl w:ilvl="8" w:tplc="0409001B" w:tentative="1">
      <w:start w:val="1"/>
      <w:numFmt w:val="lowerRoman"/>
      <w:lvlText w:val="%9."/>
      <w:lvlJc w:val="right"/>
      <w:pPr>
        <w:ind w:left="7371" w:hanging="180"/>
      </w:pPr>
    </w:lvl>
  </w:abstractNum>
  <w:abstractNum w:abstractNumId="173" w15:restartNumberingAfterBreak="0">
    <w:nsid w:val="47D74AD9"/>
    <w:multiLevelType w:val="hybridMultilevel"/>
    <w:tmpl w:val="4162C5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87C1150"/>
    <w:multiLevelType w:val="hybridMultilevel"/>
    <w:tmpl w:val="C3C87248"/>
    <w:lvl w:ilvl="0" w:tplc="17128E60">
      <w:start w:val="1"/>
      <w:numFmt w:val="decimal"/>
      <w:lvlText w:val="%1."/>
      <w:lvlJc w:val="left"/>
      <w:pPr>
        <w:ind w:left="1810" w:hanging="477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8A816FC"/>
    <w:multiLevelType w:val="hybridMultilevel"/>
    <w:tmpl w:val="648EF1D8"/>
    <w:lvl w:ilvl="0" w:tplc="9D4C0482">
      <w:start w:val="1"/>
      <w:numFmt w:val="decimal"/>
      <w:lvlText w:val="%1."/>
      <w:lvlJc w:val="left"/>
      <w:pPr>
        <w:ind w:left="808" w:hanging="360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3C8E7FD8"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F1E8E0D0"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458A1614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72861CF2">
      <w:numFmt w:val="bullet"/>
      <w:lvlText w:val="•"/>
      <w:lvlJc w:val="left"/>
      <w:pPr>
        <w:ind w:left="3316" w:hanging="360"/>
      </w:pPr>
      <w:rPr>
        <w:rFonts w:hint="default"/>
      </w:rPr>
    </w:lvl>
    <w:lvl w:ilvl="5" w:tplc="B53C6DB6"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778007F6">
      <w:numFmt w:val="bullet"/>
      <w:lvlText w:val="•"/>
      <w:lvlJc w:val="left"/>
      <w:pPr>
        <w:ind w:left="4574" w:hanging="360"/>
      </w:pPr>
      <w:rPr>
        <w:rFonts w:hint="default"/>
      </w:rPr>
    </w:lvl>
    <w:lvl w:ilvl="7" w:tplc="CDF6E872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FA8EBB3E">
      <w:numFmt w:val="bullet"/>
      <w:lvlText w:val="•"/>
      <w:lvlJc w:val="left"/>
      <w:pPr>
        <w:ind w:left="5832" w:hanging="360"/>
      </w:pPr>
      <w:rPr>
        <w:rFonts w:hint="default"/>
      </w:rPr>
    </w:lvl>
  </w:abstractNum>
  <w:abstractNum w:abstractNumId="176" w15:restartNumberingAfterBreak="0">
    <w:nsid w:val="48B92433"/>
    <w:multiLevelType w:val="hybridMultilevel"/>
    <w:tmpl w:val="E796E20A"/>
    <w:lvl w:ilvl="0" w:tplc="6C323A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76A4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4B4AB40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3B7687D4">
      <w:start w:val="7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410246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5D04D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0C91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0657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F22C9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93408A0"/>
    <w:multiLevelType w:val="hybridMultilevel"/>
    <w:tmpl w:val="2ECCB56A"/>
    <w:lvl w:ilvl="0" w:tplc="276E1E9A">
      <w:start w:val="1"/>
      <w:numFmt w:val="decimal"/>
      <w:lvlText w:val="%1."/>
      <w:lvlJc w:val="left"/>
      <w:pPr>
        <w:ind w:left="3006" w:hanging="361"/>
      </w:pPr>
      <w:rPr>
        <w:rFonts w:ascii="Arial" w:eastAsia="Arial" w:hAnsi="Arial" w:cs="Arial" w:hint="default"/>
        <w:w w:val="100"/>
        <w:sz w:val="20"/>
        <w:szCs w:val="20"/>
      </w:rPr>
    </w:lvl>
    <w:lvl w:ilvl="1" w:tplc="5656A430">
      <w:numFmt w:val="bullet"/>
      <w:lvlText w:val="•"/>
      <w:lvlJc w:val="left"/>
      <w:pPr>
        <w:ind w:left="3816" w:hanging="361"/>
      </w:pPr>
      <w:rPr>
        <w:rFonts w:hint="default"/>
      </w:rPr>
    </w:lvl>
    <w:lvl w:ilvl="2" w:tplc="7100660C">
      <w:numFmt w:val="bullet"/>
      <w:lvlText w:val="•"/>
      <w:lvlJc w:val="left"/>
      <w:pPr>
        <w:ind w:left="4632" w:hanging="361"/>
      </w:pPr>
      <w:rPr>
        <w:rFonts w:hint="default"/>
      </w:rPr>
    </w:lvl>
    <w:lvl w:ilvl="3" w:tplc="5C3005F6">
      <w:numFmt w:val="bullet"/>
      <w:lvlText w:val="•"/>
      <w:lvlJc w:val="left"/>
      <w:pPr>
        <w:ind w:left="5448" w:hanging="361"/>
      </w:pPr>
      <w:rPr>
        <w:rFonts w:hint="default"/>
      </w:rPr>
    </w:lvl>
    <w:lvl w:ilvl="4" w:tplc="16CAB57A">
      <w:numFmt w:val="bullet"/>
      <w:lvlText w:val="•"/>
      <w:lvlJc w:val="left"/>
      <w:pPr>
        <w:ind w:left="6264" w:hanging="361"/>
      </w:pPr>
      <w:rPr>
        <w:rFonts w:hint="default"/>
      </w:rPr>
    </w:lvl>
    <w:lvl w:ilvl="5" w:tplc="95E88BB2">
      <w:numFmt w:val="bullet"/>
      <w:lvlText w:val="•"/>
      <w:lvlJc w:val="left"/>
      <w:pPr>
        <w:ind w:left="7080" w:hanging="361"/>
      </w:pPr>
      <w:rPr>
        <w:rFonts w:hint="default"/>
      </w:rPr>
    </w:lvl>
    <w:lvl w:ilvl="6" w:tplc="C812FC3E">
      <w:numFmt w:val="bullet"/>
      <w:lvlText w:val="•"/>
      <w:lvlJc w:val="left"/>
      <w:pPr>
        <w:ind w:left="7896" w:hanging="361"/>
      </w:pPr>
      <w:rPr>
        <w:rFonts w:hint="default"/>
      </w:rPr>
    </w:lvl>
    <w:lvl w:ilvl="7" w:tplc="9F0AC082">
      <w:numFmt w:val="bullet"/>
      <w:lvlText w:val="•"/>
      <w:lvlJc w:val="left"/>
      <w:pPr>
        <w:ind w:left="8712" w:hanging="361"/>
      </w:pPr>
      <w:rPr>
        <w:rFonts w:hint="default"/>
      </w:rPr>
    </w:lvl>
    <w:lvl w:ilvl="8" w:tplc="E402E1FC">
      <w:numFmt w:val="bullet"/>
      <w:lvlText w:val="•"/>
      <w:lvlJc w:val="left"/>
      <w:pPr>
        <w:ind w:left="9528" w:hanging="361"/>
      </w:pPr>
      <w:rPr>
        <w:rFonts w:hint="default"/>
      </w:rPr>
    </w:lvl>
  </w:abstractNum>
  <w:abstractNum w:abstractNumId="178" w15:restartNumberingAfterBreak="0">
    <w:nsid w:val="495746C8"/>
    <w:multiLevelType w:val="hybridMultilevel"/>
    <w:tmpl w:val="675E131C"/>
    <w:lvl w:ilvl="0" w:tplc="57D6217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ABE1CC8"/>
    <w:multiLevelType w:val="hybridMultilevel"/>
    <w:tmpl w:val="C39A8606"/>
    <w:lvl w:ilvl="0" w:tplc="1EFC337E">
      <w:numFmt w:val="bullet"/>
      <w:lvlText w:val=""/>
      <w:lvlJc w:val="left"/>
      <w:pPr>
        <w:ind w:left="191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41E371E">
      <w:numFmt w:val="bullet"/>
      <w:lvlText w:val="•"/>
      <w:lvlJc w:val="left"/>
      <w:pPr>
        <w:ind w:left="2870" w:hanging="476"/>
      </w:pPr>
      <w:rPr>
        <w:rFonts w:hint="default"/>
      </w:rPr>
    </w:lvl>
    <w:lvl w:ilvl="2" w:tplc="EC482802">
      <w:numFmt w:val="bullet"/>
      <w:lvlText w:val="•"/>
      <w:lvlJc w:val="left"/>
      <w:pPr>
        <w:ind w:left="3830" w:hanging="476"/>
      </w:pPr>
      <w:rPr>
        <w:rFonts w:hint="default"/>
      </w:rPr>
    </w:lvl>
    <w:lvl w:ilvl="3" w:tplc="509039B8">
      <w:numFmt w:val="bullet"/>
      <w:lvlText w:val="•"/>
      <w:lvlJc w:val="left"/>
      <w:pPr>
        <w:ind w:left="4790" w:hanging="476"/>
      </w:pPr>
      <w:rPr>
        <w:rFonts w:hint="default"/>
      </w:rPr>
    </w:lvl>
    <w:lvl w:ilvl="4" w:tplc="8FF2D9A4">
      <w:numFmt w:val="bullet"/>
      <w:lvlText w:val="•"/>
      <w:lvlJc w:val="left"/>
      <w:pPr>
        <w:ind w:left="5750" w:hanging="476"/>
      </w:pPr>
      <w:rPr>
        <w:rFonts w:hint="default"/>
      </w:rPr>
    </w:lvl>
    <w:lvl w:ilvl="5" w:tplc="FCBA1EF8">
      <w:numFmt w:val="bullet"/>
      <w:lvlText w:val="•"/>
      <w:lvlJc w:val="left"/>
      <w:pPr>
        <w:ind w:left="6710" w:hanging="476"/>
      </w:pPr>
      <w:rPr>
        <w:rFonts w:hint="default"/>
      </w:rPr>
    </w:lvl>
    <w:lvl w:ilvl="6" w:tplc="80B88510">
      <w:numFmt w:val="bullet"/>
      <w:lvlText w:val="•"/>
      <w:lvlJc w:val="left"/>
      <w:pPr>
        <w:ind w:left="7670" w:hanging="476"/>
      </w:pPr>
      <w:rPr>
        <w:rFonts w:hint="default"/>
      </w:rPr>
    </w:lvl>
    <w:lvl w:ilvl="7" w:tplc="52E80A28">
      <w:numFmt w:val="bullet"/>
      <w:lvlText w:val="•"/>
      <w:lvlJc w:val="left"/>
      <w:pPr>
        <w:ind w:left="8630" w:hanging="476"/>
      </w:pPr>
      <w:rPr>
        <w:rFonts w:hint="default"/>
      </w:rPr>
    </w:lvl>
    <w:lvl w:ilvl="8" w:tplc="F72E66EA">
      <w:numFmt w:val="bullet"/>
      <w:lvlText w:val="•"/>
      <w:lvlJc w:val="left"/>
      <w:pPr>
        <w:ind w:left="9590" w:hanging="476"/>
      </w:pPr>
      <w:rPr>
        <w:rFonts w:hint="default"/>
      </w:rPr>
    </w:lvl>
  </w:abstractNum>
  <w:abstractNum w:abstractNumId="180" w15:restartNumberingAfterBreak="0">
    <w:nsid w:val="4B250EB1"/>
    <w:multiLevelType w:val="hybridMultilevel"/>
    <w:tmpl w:val="64D8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BDC7019"/>
    <w:multiLevelType w:val="hybridMultilevel"/>
    <w:tmpl w:val="25A21E4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C604FEE"/>
    <w:multiLevelType w:val="hybridMultilevel"/>
    <w:tmpl w:val="5D6A1E28"/>
    <w:lvl w:ilvl="0" w:tplc="60F63226">
      <w:numFmt w:val="bullet"/>
      <w:lvlText w:val=""/>
      <w:lvlJc w:val="left"/>
      <w:pPr>
        <w:ind w:left="1580" w:hanging="41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1" w:tplc="45263640">
      <w:numFmt w:val="bullet"/>
      <w:lvlText w:val=""/>
      <w:lvlJc w:val="left"/>
      <w:pPr>
        <w:ind w:left="1579" w:hanging="45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2" w:tplc="BC406832">
      <w:numFmt w:val="bullet"/>
      <w:lvlText w:val=""/>
      <w:lvlJc w:val="left"/>
      <w:pPr>
        <w:ind w:left="2299" w:hanging="54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3" w:tplc="A52061E0">
      <w:numFmt w:val="bullet"/>
      <w:lvlText w:val="•"/>
      <w:lvlJc w:val="left"/>
      <w:pPr>
        <w:ind w:left="4268" w:hanging="540"/>
      </w:pPr>
      <w:rPr>
        <w:rFonts w:hint="default"/>
      </w:rPr>
    </w:lvl>
    <w:lvl w:ilvl="4" w:tplc="66D2029A">
      <w:numFmt w:val="bullet"/>
      <w:lvlText w:val="•"/>
      <w:lvlJc w:val="left"/>
      <w:pPr>
        <w:ind w:left="5253" w:hanging="540"/>
      </w:pPr>
      <w:rPr>
        <w:rFonts w:hint="default"/>
      </w:rPr>
    </w:lvl>
    <w:lvl w:ilvl="5" w:tplc="0A2239CA">
      <w:numFmt w:val="bullet"/>
      <w:lvlText w:val="•"/>
      <w:lvlJc w:val="left"/>
      <w:pPr>
        <w:ind w:left="6237" w:hanging="540"/>
      </w:pPr>
      <w:rPr>
        <w:rFonts w:hint="default"/>
      </w:rPr>
    </w:lvl>
    <w:lvl w:ilvl="6" w:tplc="8018846E">
      <w:numFmt w:val="bullet"/>
      <w:lvlText w:val="•"/>
      <w:lvlJc w:val="left"/>
      <w:pPr>
        <w:ind w:left="7222" w:hanging="540"/>
      </w:pPr>
      <w:rPr>
        <w:rFonts w:hint="default"/>
      </w:rPr>
    </w:lvl>
    <w:lvl w:ilvl="7" w:tplc="F47CD91E">
      <w:numFmt w:val="bullet"/>
      <w:lvlText w:val="•"/>
      <w:lvlJc w:val="left"/>
      <w:pPr>
        <w:ind w:left="8206" w:hanging="540"/>
      </w:pPr>
      <w:rPr>
        <w:rFonts w:hint="default"/>
      </w:rPr>
    </w:lvl>
    <w:lvl w:ilvl="8" w:tplc="15163CB4">
      <w:numFmt w:val="bullet"/>
      <w:lvlText w:val="•"/>
      <w:lvlJc w:val="left"/>
      <w:pPr>
        <w:ind w:left="9191" w:hanging="540"/>
      </w:pPr>
      <w:rPr>
        <w:rFonts w:hint="default"/>
      </w:rPr>
    </w:lvl>
  </w:abstractNum>
  <w:abstractNum w:abstractNumId="183" w15:restartNumberingAfterBreak="0">
    <w:nsid w:val="4D004892"/>
    <w:multiLevelType w:val="hybridMultilevel"/>
    <w:tmpl w:val="9D94A164"/>
    <w:lvl w:ilvl="0" w:tplc="037E3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D2832F7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5" w15:restartNumberingAfterBreak="0">
    <w:nsid w:val="4D6A1E76"/>
    <w:multiLevelType w:val="hybridMultilevel"/>
    <w:tmpl w:val="C0F4D0B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6" w15:restartNumberingAfterBreak="0">
    <w:nsid w:val="4D6B4F81"/>
    <w:multiLevelType w:val="hybridMultilevel"/>
    <w:tmpl w:val="6D5255E8"/>
    <w:lvl w:ilvl="0" w:tplc="5548270C">
      <w:numFmt w:val="bullet"/>
      <w:lvlText w:val=""/>
      <w:lvlJc w:val="left"/>
      <w:pPr>
        <w:ind w:left="2640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5548270C"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87" w15:restartNumberingAfterBreak="0">
    <w:nsid w:val="4E4C0D67"/>
    <w:multiLevelType w:val="hybridMultilevel"/>
    <w:tmpl w:val="D13CA7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E735B43"/>
    <w:multiLevelType w:val="hybridMultilevel"/>
    <w:tmpl w:val="D1CABC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4F4C5E8C"/>
    <w:multiLevelType w:val="hybridMultilevel"/>
    <w:tmpl w:val="EFD8D118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F9D10AD"/>
    <w:multiLevelType w:val="hybridMultilevel"/>
    <w:tmpl w:val="6192AE3C"/>
    <w:lvl w:ilvl="0" w:tplc="6A6052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6CD59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EEB2AE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ED0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6024D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274D9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709A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36699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5A80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4FC03E13"/>
    <w:multiLevelType w:val="hybridMultilevel"/>
    <w:tmpl w:val="08A4FC80"/>
    <w:lvl w:ilvl="0" w:tplc="44C4950C">
      <w:start w:val="10"/>
      <w:numFmt w:val="lowerLetter"/>
      <w:lvlText w:val="%1."/>
      <w:lvlJc w:val="left"/>
      <w:pPr>
        <w:ind w:left="144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92" w15:restartNumberingAfterBreak="0">
    <w:nsid w:val="504E01FF"/>
    <w:multiLevelType w:val="hybridMultilevel"/>
    <w:tmpl w:val="62DE4E68"/>
    <w:lvl w:ilvl="0" w:tplc="4D505C84">
      <w:numFmt w:val="bullet"/>
      <w:lvlText w:val=""/>
      <w:lvlJc w:val="left"/>
      <w:pPr>
        <w:ind w:left="727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112A42C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D4EE5A88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AF607252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38B615A6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E3745EBC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A8149F02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92F2F81E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62B084BE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193" w15:restartNumberingAfterBreak="0">
    <w:nsid w:val="506F7449"/>
    <w:multiLevelType w:val="hybridMultilevel"/>
    <w:tmpl w:val="6C7EA0C2"/>
    <w:lvl w:ilvl="0" w:tplc="464A0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0E65983"/>
    <w:multiLevelType w:val="hybridMultilevel"/>
    <w:tmpl w:val="8E6C33EA"/>
    <w:lvl w:ilvl="0" w:tplc="E460D2EA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FB21B52">
      <w:numFmt w:val="bullet"/>
      <w:lvlText w:val="•"/>
      <w:lvlJc w:val="left"/>
      <w:pPr>
        <w:ind w:left="3168" w:hanging="476"/>
      </w:pPr>
      <w:rPr>
        <w:rFonts w:hint="default"/>
      </w:rPr>
    </w:lvl>
    <w:lvl w:ilvl="2" w:tplc="5E76651C">
      <w:numFmt w:val="bullet"/>
      <w:lvlText w:val="•"/>
      <w:lvlJc w:val="left"/>
      <w:pPr>
        <w:ind w:left="4056" w:hanging="476"/>
      </w:pPr>
      <w:rPr>
        <w:rFonts w:hint="default"/>
      </w:rPr>
    </w:lvl>
    <w:lvl w:ilvl="3" w:tplc="4D2AA384">
      <w:numFmt w:val="bullet"/>
      <w:lvlText w:val="•"/>
      <w:lvlJc w:val="left"/>
      <w:pPr>
        <w:ind w:left="4944" w:hanging="476"/>
      </w:pPr>
      <w:rPr>
        <w:rFonts w:hint="default"/>
      </w:rPr>
    </w:lvl>
    <w:lvl w:ilvl="4" w:tplc="9E9E9B92">
      <w:numFmt w:val="bullet"/>
      <w:lvlText w:val="•"/>
      <w:lvlJc w:val="left"/>
      <w:pPr>
        <w:ind w:left="5832" w:hanging="476"/>
      </w:pPr>
      <w:rPr>
        <w:rFonts w:hint="default"/>
      </w:rPr>
    </w:lvl>
    <w:lvl w:ilvl="5" w:tplc="958A58EA">
      <w:numFmt w:val="bullet"/>
      <w:lvlText w:val="•"/>
      <w:lvlJc w:val="left"/>
      <w:pPr>
        <w:ind w:left="6720" w:hanging="476"/>
      </w:pPr>
      <w:rPr>
        <w:rFonts w:hint="default"/>
      </w:rPr>
    </w:lvl>
    <w:lvl w:ilvl="6" w:tplc="5B401382">
      <w:numFmt w:val="bullet"/>
      <w:lvlText w:val="•"/>
      <w:lvlJc w:val="left"/>
      <w:pPr>
        <w:ind w:left="7608" w:hanging="476"/>
      </w:pPr>
      <w:rPr>
        <w:rFonts w:hint="default"/>
      </w:rPr>
    </w:lvl>
    <w:lvl w:ilvl="7" w:tplc="B22CCEBC">
      <w:numFmt w:val="bullet"/>
      <w:lvlText w:val="•"/>
      <w:lvlJc w:val="left"/>
      <w:pPr>
        <w:ind w:left="8496" w:hanging="476"/>
      </w:pPr>
      <w:rPr>
        <w:rFonts w:hint="default"/>
      </w:rPr>
    </w:lvl>
    <w:lvl w:ilvl="8" w:tplc="77649822">
      <w:numFmt w:val="bullet"/>
      <w:lvlText w:val="•"/>
      <w:lvlJc w:val="left"/>
      <w:pPr>
        <w:ind w:left="9384" w:hanging="476"/>
      </w:pPr>
      <w:rPr>
        <w:rFonts w:hint="default"/>
      </w:rPr>
    </w:lvl>
  </w:abstractNum>
  <w:abstractNum w:abstractNumId="195" w15:restartNumberingAfterBreak="0">
    <w:nsid w:val="50E9421C"/>
    <w:multiLevelType w:val="hybridMultilevel"/>
    <w:tmpl w:val="DDF6BEA4"/>
    <w:lvl w:ilvl="0" w:tplc="BE68173A">
      <w:start w:val="1"/>
      <w:numFmt w:val="decimal"/>
      <w:lvlText w:val="%1."/>
      <w:lvlJc w:val="left"/>
      <w:pPr>
        <w:ind w:left="1810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51B3072F"/>
    <w:multiLevelType w:val="hybridMultilevel"/>
    <w:tmpl w:val="219818CA"/>
    <w:lvl w:ilvl="0" w:tplc="E8B289A8">
      <w:start w:val="1"/>
      <w:numFmt w:val="decimal"/>
      <w:lvlText w:val="%1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1F27AB4"/>
    <w:multiLevelType w:val="hybridMultilevel"/>
    <w:tmpl w:val="262251DC"/>
    <w:lvl w:ilvl="0" w:tplc="33B404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1F434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50B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E690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FA67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303F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DFC46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D183D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024F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23D3B7F"/>
    <w:multiLevelType w:val="hybridMultilevel"/>
    <w:tmpl w:val="1D7A51E4"/>
    <w:lvl w:ilvl="0" w:tplc="48B81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EE14B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A5E4A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756D8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849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0CF3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1E1E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03C64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F4A00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2654441"/>
    <w:multiLevelType w:val="hybridMultilevel"/>
    <w:tmpl w:val="07A6D128"/>
    <w:lvl w:ilvl="0" w:tplc="136C5F36">
      <w:start w:val="1"/>
      <w:numFmt w:val="lowerLetter"/>
      <w:lvlText w:val="%1."/>
      <w:lvlJc w:val="left"/>
      <w:pPr>
        <w:ind w:left="2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00" w15:restartNumberingAfterBreak="0">
    <w:nsid w:val="52C227D9"/>
    <w:multiLevelType w:val="hybridMultilevel"/>
    <w:tmpl w:val="B43AB52C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35B1D9B"/>
    <w:multiLevelType w:val="hybridMultilevel"/>
    <w:tmpl w:val="85F6A28C"/>
    <w:lvl w:ilvl="0" w:tplc="405EAB22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53F940C0"/>
    <w:multiLevelType w:val="hybridMultilevel"/>
    <w:tmpl w:val="63F2986E"/>
    <w:lvl w:ilvl="0" w:tplc="49B2AA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764B0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2420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888BD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AC52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926B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7E62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FECF8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FE99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54267250"/>
    <w:multiLevelType w:val="hybridMultilevel"/>
    <w:tmpl w:val="621A1D34"/>
    <w:lvl w:ilvl="0" w:tplc="DA6CE886">
      <w:start w:val="1"/>
      <w:numFmt w:val="decimal"/>
      <w:lvlText w:val="%1."/>
      <w:lvlJc w:val="left"/>
      <w:pPr>
        <w:ind w:left="191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04" w15:restartNumberingAfterBreak="0">
    <w:nsid w:val="544F23C2"/>
    <w:multiLevelType w:val="hybridMultilevel"/>
    <w:tmpl w:val="02FCDCD4"/>
    <w:lvl w:ilvl="0" w:tplc="38243200">
      <w:start w:val="1"/>
      <w:numFmt w:val="upperLetter"/>
      <w:lvlText w:val="%1."/>
      <w:lvlJc w:val="left"/>
      <w:pPr>
        <w:ind w:left="614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78D4BF78">
      <w:start w:val="1"/>
      <w:numFmt w:val="decimal"/>
      <w:lvlText w:val="%2."/>
      <w:lvlJc w:val="left"/>
      <w:pPr>
        <w:ind w:left="1090" w:hanging="477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1842DFB8">
      <w:start w:val="1"/>
      <w:numFmt w:val="lowerLetter"/>
      <w:lvlText w:val="%3."/>
      <w:lvlJc w:val="left"/>
      <w:pPr>
        <w:ind w:left="228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25B0410C">
      <w:numFmt w:val="bullet"/>
      <w:lvlText w:val="•"/>
      <w:lvlJc w:val="left"/>
      <w:pPr>
        <w:ind w:left="2280" w:hanging="476"/>
      </w:pPr>
      <w:rPr>
        <w:rFonts w:hint="default"/>
      </w:rPr>
    </w:lvl>
    <w:lvl w:ilvl="4" w:tplc="F99204A0">
      <w:numFmt w:val="bullet"/>
      <w:lvlText w:val="•"/>
      <w:lvlJc w:val="left"/>
      <w:pPr>
        <w:ind w:left="3548" w:hanging="476"/>
      </w:pPr>
      <w:rPr>
        <w:rFonts w:hint="default"/>
      </w:rPr>
    </w:lvl>
    <w:lvl w:ilvl="5" w:tplc="C2B88640">
      <w:numFmt w:val="bullet"/>
      <w:lvlText w:val="•"/>
      <w:lvlJc w:val="left"/>
      <w:pPr>
        <w:ind w:left="4817" w:hanging="476"/>
      </w:pPr>
      <w:rPr>
        <w:rFonts w:hint="default"/>
      </w:rPr>
    </w:lvl>
    <w:lvl w:ilvl="6" w:tplc="DE3C4594">
      <w:numFmt w:val="bullet"/>
      <w:lvlText w:val="•"/>
      <w:lvlJc w:val="left"/>
      <w:pPr>
        <w:ind w:left="6085" w:hanging="476"/>
      </w:pPr>
      <w:rPr>
        <w:rFonts w:hint="default"/>
      </w:rPr>
    </w:lvl>
    <w:lvl w:ilvl="7" w:tplc="9300D9D6">
      <w:numFmt w:val="bullet"/>
      <w:lvlText w:val="•"/>
      <w:lvlJc w:val="left"/>
      <w:pPr>
        <w:ind w:left="7354" w:hanging="476"/>
      </w:pPr>
      <w:rPr>
        <w:rFonts w:hint="default"/>
      </w:rPr>
    </w:lvl>
    <w:lvl w:ilvl="8" w:tplc="A96E5EFE">
      <w:numFmt w:val="bullet"/>
      <w:lvlText w:val="•"/>
      <w:lvlJc w:val="left"/>
      <w:pPr>
        <w:ind w:left="8622" w:hanging="476"/>
      </w:pPr>
      <w:rPr>
        <w:rFonts w:hint="default"/>
      </w:rPr>
    </w:lvl>
  </w:abstractNum>
  <w:abstractNum w:abstractNumId="205" w15:restartNumberingAfterBreak="0">
    <w:nsid w:val="55613B88"/>
    <w:multiLevelType w:val="hybridMultilevel"/>
    <w:tmpl w:val="05CE16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6" w15:restartNumberingAfterBreak="0">
    <w:nsid w:val="55B01B84"/>
    <w:multiLevelType w:val="hybridMultilevel"/>
    <w:tmpl w:val="1096CF8C"/>
    <w:lvl w:ilvl="0" w:tplc="B30ECD14">
      <w:start w:val="1"/>
      <w:numFmt w:val="decimal"/>
      <w:lvlText w:val="%1."/>
      <w:lvlJc w:val="left"/>
      <w:pPr>
        <w:ind w:left="1646" w:hanging="476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59F23496">
      <w:numFmt w:val="bullet"/>
      <w:lvlText w:val="•"/>
      <w:lvlJc w:val="left"/>
      <w:pPr>
        <w:ind w:left="2558" w:hanging="476"/>
      </w:pPr>
      <w:rPr>
        <w:rFonts w:hint="default"/>
      </w:rPr>
    </w:lvl>
    <w:lvl w:ilvl="2" w:tplc="A5540FCC">
      <w:numFmt w:val="bullet"/>
      <w:lvlText w:val="•"/>
      <w:lvlJc w:val="left"/>
      <w:pPr>
        <w:ind w:left="3470" w:hanging="476"/>
      </w:pPr>
      <w:rPr>
        <w:rFonts w:hint="default"/>
      </w:rPr>
    </w:lvl>
    <w:lvl w:ilvl="3" w:tplc="79227B14">
      <w:numFmt w:val="bullet"/>
      <w:lvlText w:val="•"/>
      <w:lvlJc w:val="left"/>
      <w:pPr>
        <w:ind w:left="4382" w:hanging="476"/>
      </w:pPr>
      <w:rPr>
        <w:rFonts w:hint="default"/>
      </w:rPr>
    </w:lvl>
    <w:lvl w:ilvl="4" w:tplc="30E65B60">
      <w:numFmt w:val="bullet"/>
      <w:lvlText w:val="•"/>
      <w:lvlJc w:val="left"/>
      <w:pPr>
        <w:ind w:left="5294" w:hanging="476"/>
      </w:pPr>
      <w:rPr>
        <w:rFonts w:hint="default"/>
      </w:rPr>
    </w:lvl>
    <w:lvl w:ilvl="5" w:tplc="F4A282CA">
      <w:numFmt w:val="bullet"/>
      <w:lvlText w:val="•"/>
      <w:lvlJc w:val="left"/>
      <w:pPr>
        <w:ind w:left="6206" w:hanging="476"/>
      </w:pPr>
      <w:rPr>
        <w:rFonts w:hint="default"/>
      </w:rPr>
    </w:lvl>
    <w:lvl w:ilvl="6" w:tplc="1AD22F4A">
      <w:numFmt w:val="bullet"/>
      <w:lvlText w:val="•"/>
      <w:lvlJc w:val="left"/>
      <w:pPr>
        <w:ind w:left="7118" w:hanging="476"/>
      </w:pPr>
      <w:rPr>
        <w:rFonts w:hint="default"/>
      </w:rPr>
    </w:lvl>
    <w:lvl w:ilvl="7" w:tplc="7E169B86">
      <w:numFmt w:val="bullet"/>
      <w:lvlText w:val="•"/>
      <w:lvlJc w:val="left"/>
      <w:pPr>
        <w:ind w:left="8030" w:hanging="476"/>
      </w:pPr>
      <w:rPr>
        <w:rFonts w:hint="default"/>
      </w:rPr>
    </w:lvl>
    <w:lvl w:ilvl="8" w:tplc="F7D44D1A">
      <w:numFmt w:val="bullet"/>
      <w:lvlText w:val="•"/>
      <w:lvlJc w:val="left"/>
      <w:pPr>
        <w:ind w:left="8942" w:hanging="476"/>
      </w:pPr>
      <w:rPr>
        <w:rFonts w:hint="default"/>
      </w:rPr>
    </w:lvl>
  </w:abstractNum>
  <w:abstractNum w:abstractNumId="207" w15:restartNumberingAfterBreak="0">
    <w:nsid w:val="55E617E2"/>
    <w:multiLevelType w:val="hybridMultilevel"/>
    <w:tmpl w:val="DC2AD23C"/>
    <w:lvl w:ilvl="0" w:tplc="1878281E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562D4143"/>
    <w:multiLevelType w:val="hybridMultilevel"/>
    <w:tmpl w:val="B3BA5B30"/>
    <w:lvl w:ilvl="0" w:tplc="C90E94C8">
      <w:start w:val="1"/>
      <w:numFmt w:val="decimal"/>
      <w:lvlText w:val="(%1)"/>
      <w:lvlJc w:val="left"/>
      <w:pPr>
        <w:ind w:left="1134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5830B03A">
      <w:numFmt w:val="bullet"/>
      <w:lvlText w:val="•"/>
      <w:lvlJc w:val="left"/>
      <w:pPr>
        <w:ind w:left="2142" w:hanging="548"/>
      </w:pPr>
      <w:rPr>
        <w:rFonts w:hint="default"/>
      </w:rPr>
    </w:lvl>
    <w:lvl w:ilvl="2" w:tplc="29AE6242">
      <w:numFmt w:val="bullet"/>
      <w:lvlText w:val="•"/>
      <w:lvlJc w:val="left"/>
      <w:pPr>
        <w:ind w:left="3144" w:hanging="548"/>
      </w:pPr>
      <w:rPr>
        <w:rFonts w:hint="default"/>
      </w:rPr>
    </w:lvl>
    <w:lvl w:ilvl="3" w:tplc="F3F49686">
      <w:numFmt w:val="bullet"/>
      <w:lvlText w:val="•"/>
      <w:lvlJc w:val="left"/>
      <w:pPr>
        <w:ind w:left="4146" w:hanging="548"/>
      </w:pPr>
      <w:rPr>
        <w:rFonts w:hint="default"/>
      </w:rPr>
    </w:lvl>
    <w:lvl w:ilvl="4" w:tplc="22C8A490">
      <w:numFmt w:val="bullet"/>
      <w:lvlText w:val="•"/>
      <w:lvlJc w:val="left"/>
      <w:pPr>
        <w:ind w:left="5148" w:hanging="548"/>
      </w:pPr>
      <w:rPr>
        <w:rFonts w:hint="default"/>
      </w:rPr>
    </w:lvl>
    <w:lvl w:ilvl="5" w:tplc="D31C9900">
      <w:numFmt w:val="bullet"/>
      <w:lvlText w:val="•"/>
      <w:lvlJc w:val="left"/>
      <w:pPr>
        <w:ind w:left="6150" w:hanging="548"/>
      </w:pPr>
      <w:rPr>
        <w:rFonts w:hint="default"/>
      </w:rPr>
    </w:lvl>
    <w:lvl w:ilvl="6" w:tplc="1D629A14">
      <w:numFmt w:val="bullet"/>
      <w:lvlText w:val="•"/>
      <w:lvlJc w:val="left"/>
      <w:pPr>
        <w:ind w:left="7152" w:hanging="548"/>
      </w:pPr>
      <w:rPr>
        <w:rFonts w:hint="default"/>
      </w:rPr>
    </w:lvl>
    <w:lvl w:ilvl="7" w:tplc="70947C92">
      <w:numFmt w:val="bullet"/>
      <w:lvlText w:val="•"/>
      <w:lvlJc w:val="left"/>
      <w:pPr>
        <w:ind w:left="8154" w:hanging="548"/>
      </w:pPr>
      <w:rPr>
        <w:rFonts w:hint="default"/>
      </w:rPr>
    </w:lvl>
    <w:lvl w:ilvl="8" w:tplc="7F9CE936">
      <w:numFmt w:val="bullet"/>
      <w:lvlText w:val="•"/>
      <w:lvlJc w:val="left"/>
      <w:pPr>
        <w:ind w:left="9156" w:hanging="548"/>
      </w:pPr>
      <w:rPr>
        <w:rFonts w:hint="default"/>
      </w:rPr>
    </w:lvl>
  </w:abstractNum>
  <w:abstractNum w:abstractNumId="209" w15:restartNumberingAfterBreak="0">
    <w:nsid w:val="563C12EB"/>
    <w:multiLevelType w:val="hybridMultilevel"/>
    <w:tmpl w:val="AF1E94E6"/>
    <w:lvl w:ilvl="0" w:tplc="D3EC836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0" w15:restartNumberingAfterBreak="0">
    <w:nsid w:val="56B2356A"/>
    <w:multiLevelType w:val="hybridMultilevel"/>
    <w:tmpl w:val="C8E0BE78"/>
    <w:lvl w:ilvl="0" w:tplc="04090001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211" w15:restartNumberingAfterBreak="0">
    <w:nsid w:val="56B36B1D"/>
    <w:multiLevelType w:val="hybridMultilevel"/>
    <w:tmpl w:val="85963EE2"/>
    <w:lvl w:ilvl="0" w:tplc="A1524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799630C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13" w15:restartNumberingAfterBreak="0">
    <w:nsid w:val="57F80AAE"/>
    <w:multiLevelType w:val="hybridMultilevel"/>
    <w:tmpl w:val="219818CA"/>
    <w:lvl w:ilvl="0" w:tplc="E8B289A8">
      <w:start w:val="1"/>
      <w:numFmt w:val="decimal"/>
      <w:lvlText w:val="%1."/>
      <w:lvlJc w:val="left"/>
      <w:pPr>
        <w:ind w:left="92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4" w15:restartNumberingAfterBreak="0">
    <w:nsid w:val="582A1D38"/>
    <w:multiLevelType w:val="hybridMultilevel"/>
    <w:tmpl w:val="C424261C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8CF481F"/>
    <w:multiLevelType w:val="hybridMultilevel"/>
    <w:tmpl w:val="BEF091A8"/>
    <w:lvl w:ilvl="0" w:tplc="D9FC11A8">
      <w:start w:val="1"/>
      <w:numFmt w:val="decimal"/>
      <w:lvlText w:val="%1."/>
      <w:lvlJc w:val="left"/>
      <w:pPr>
        <w:ind w:left="614" w:hanging="475"/>
      </w:pPr>
      <w:rPr>
        <w:rFonts w:hint="default"/>
        <w:b/>
        <w:bCs/>
        <w:spacing w:val="-1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710F054">
      <w:start w:val="1"/>
      <w:numFmt w:val="lowerLetter"/>
      <w:lvlText w:val="%3."/>
      <w:lvlJc w:val="left"/>
      <w:pPr>
        <w:ind w:left="108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0409000F">
      <w:start w:val="1"/>
      <w:numFmt w:val="decimal"/>
      <w:lvlText w:val="%4."/>
      <w:lvlJc w:val="left"/>
      <w:pPr>
        <w:ind w:left="540" w:hanging="360"/>
      </w:pPr>
    </w:lvl>
    <w:lvl w:ilvl="4" w:tplc="4D368558">
      <w:start w:val="1"/>
      <w:numFmt w:val="upperLetter"/>
      <w:lvlText w:val="%5."/>
      <w:lvlJc w:val="left"/>
      <w:pPr>
        <w:ind w:left="7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8D64EFB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7" w15:restartNumberingAfterBreak="0">
    <w:nsid w:val="58E459DB"/>
    <w:multiLevelType w:val="multilevel"/>
    <w:tmpl w:val="405A0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94C1145"/>
    <w:multiLevelType w:val="hybridMultilevel"/>
    <w:tmpl w:val="94C02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AAE022C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20" w15:restartNumberingAfterBreak="0">
    <w:nsid w:val="5AF36774"/>
    <w:multiLevelType w:val="hybridMultilevel"/>
    <w:tmpl w:val="4CA499DE"/>
    <w:lvl w:ilvl="0" w:tplc="4802D6D2">
      <w:numFmt w:val="bullet"/>
      <w:lvlText w:val=""/>
      <w:lvlJc w:val="left"/>
      <w:pPr>
        <w:ind w:left="718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12CB4EE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AA400C5A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5B30DDAA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46662EC6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DBCE0044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ABF66B9A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67BAB4DA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BA8E7D2E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221" w15:restartNumberingAfterBreak="0">
    <w:nsid w:val="5B0B6C83"/>
    <w:multiLevelType w:val="hybridMultilevel"/>
    <w:tmpl w:val="57EC83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2" w15:restartNumberingAfterBreak="0">
    <w:nsid w:val="5BE93682"/>
    <w:multiLevelType w:val="hybridMultilevel"/>
    <w:tmpl w:val="BFD60F42"/>
    <w:lvl w:ilvl="0" w:tplc="B6100E26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2AE7D8E">
      <w:numFmt w:val="bullet"/>
      <w:lvlText w:val="•"/>
      <w:lvlJc w:val="left"/>
      <w:pPr>
        <w:ind w:left="1357" w:hanging="360"/>
      </w:pPr>
      <w:rPr>
        <w:rFonts w:hint="default"/>
      </w:rPr>
    </w:lvl>
    <w:lvl w:ilvl="2" w:tplc="291C960A">
      <w:numFmt w:val="bullet"/>
      <w:lvlText w:val="•"/>
      <w:lvlJc w:val="left"/>
      <w:pPr>
        <w:ind w:left="1994" w:hanging="360"/>
      </w:pPr>
      <w:rPr>
        <w:rFonts w:hint="default"/>
      </w:rPr>
    </w:lvl>
    <w:lvl w:ilvl="3" w:tplc="7228F7DC">
      <w:numFmt w:val="bullet"/>
      <w:lvlText w:val="•"/>
      <w:lvlJc w:val="left"/>
      <w:pPr>
        <w:ind w:left="2631" w:hanging="360"/>
      </w:pPr>
      <w:rPr>
        <w:rFonts w:hint="default"/>
      </w:rPr>
    </w:lvl>
    <w:lvl w:ilvl="4" w:tplc="7B029A42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5DD05C20">
      <w:numFmt w:val="bullet"/>
      <w:lvlText w:val="•"/>
      <w:lvlJc w:val="left"/>
      <w:pPr>
        <w:ind w:left="3905" w:hanging="360"/>
      </w:pPr>
      <w:rPr>
        <w:rFonts w:hint="default"/>
      </w:rPr>
    </w:lvl>
    <w:lvl w:ilvl="6" w:tplc="BB5EB536">
      <w:numFmt w:val="bullet"/>
      <w:lvlText w:val="•"/>
      <w:lvlJc w:val="left"/>
      <w:pPr>
        <w:ind w:left="4542" w:hanging="360"/>
      </w:pPr>
      <w:rPr>
        <w:rFonts w:hint="default"/>
      </w:rPr>
    </w:lvl>
    <w:lvl w:ilvl="7" w:tplc="85D6F29E">
      <w:numFmt w:val="bullet"/>
      <w:lvlText w:val="•"/>
      <w:lvlJc w:val="left"/>
      <w:pPr>
        <w:ind w:left="5179" w:hanging="360"/>
      </w:pPr>
      <w:rPr>
        <w:rFonts w:hint="default"/>
      </w:rPr>
    </w:lvl>
    <w:lvl w:ilvl="8" w:tplc="51465904">
      <w:numFmt w:val="bullet"/>
      <w:lvlText w:val="•"/>
      <w:lvlJc w:val="left"/>
      <w:pPr>
        <w:ind w:left="5816" w:hanging="360"/>
      </w:pPr>
      <w:rPr>
        <w:rFonts w:hint="default"/>
      </w:rPr>
    </w:lvl>
  </w:abstractNum>
  <w:abstractNum w:abstractNumId="223" w15:restartNumberingAfterBreak="0">
    <w:nsid w:val="5BEE78E6"/>
    <w:multiLevelType w:val="hybridMultilevel"/>
    <w:tmpl w:val="CB38DAD8"/>
    <w:lvl w:ilvl="0" w:tplc="1696BA48">
      <w:start w:val="1"/>
      <w:numFmt w:val="decimal"/>
      <w:lvlText w:val="%1."/>
      <w:lvlJc w:val="left"/>
      <w:pPr>
        <w:ind w:left="647" w:hanging="540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</w:rPr>
    </w:lvl>
    <w:lvl w:ilvl="1" w:tplc="F864CEDC">
      <w:numFmt w:val="bullet"/>
      <w:lvlText w:val="•"/>
      <w:lvlJc w:val="left"/>
      <w:pPr>
        <w:ind w:left="1367" w:hanging="540"/>
      </w:pPr>
      <w:rPr>
        <w:rFonts w:hint="default"/>
      </w:rPr>
    </w:lvl>
    <w:lvl w:ilvl="2" w:tplc="4314E09A">
      <w:numFmt w:val="bullet"/>
      <w:lvlText w:val="•"/>
      <w:lvlJc w:val="left"/>
      <w:pPr>
        <w:ind w:left="2094" w:hanging="540"/>
      </w:pPr>
      <w:rPr>
        <w:rFonts w:hint="default"/>
      </w:rPr>
    </w:lvl>
    <w:lvl w:ilvl="3" w:tplc="F3AA7574">
      <w:numFmt w:val="bullet"/>
      <w:lvlText w:val="•"/>
      <w:lvlJc w:val="left"/>
      <w:pPr>
        <w:ind w:left="2821" w:hanging="540"/>
      </w:pPr>
      <w:rPr>
        <w:rFonts w:hint="default"/>
      </w:rPr>
    </w:lvl>
    <w:lvl w:ilvl="4" w:tplc="762E1EBC">
      <w:numFmt w:val="bullet"/>
      <w:lvlText w:val="•"/>
      <w:lvlJc w:val="left"/>
      <w:pPr>
        <w:ind w:left="3548" w:hanging="540"/>
      </w:pPr>
      <w:rPr>
        <w:rFonts w:hint="default"/>
      </w:rPr>
    </w:lvl>
    <w:lvl w:ilvl="5" w:tplc="87428C10">
      <w:numFmt w:val="bullet"/>
      <w:lvlText w:val="•"/>
      <w:lvlJc w:val="left"/>
      <w:pPr>
        <w:ind w:left="4276" w:hanging="540"/>
      </w:pPr>
      <w:rPr>
        <w:rFonts w:hint="default"/>
      </w:rPr>
    </w:lvl>
    <w:lvl w:ilvl="6" w:tplc="D30878F0">
      <w:numFmt w:val="bullet"/>
      <w:lvlText w:val="•"/>
      <w:lvlJc w:val="left"/>
      <w:pPr>
        <w:ind w:left="5003" w:hanging="540"/>
      </w:pPr>
      <w:rPr>
        <w:rFonts w:hint="default"/>
      </w:rPr>
    </w:lvl>
    <w:lvl w:ilvl="7" w:tplc="0FA0DAA6">
      <w:numFmt w:val="bullet"/>
      <w:lvlText w:val="•"/>
      <w:lvlJc w:val="left"/>
      <w:pPr>
        <w:ind w:left="5730" w:hanging="540"/>
      </w:pPr>
      <w:rPr>
        <w:rFonts w:hint="default"/>
      </w:rPr>
    </w:lvl>
    <w:lvl w:ilvl="8" w:tplc="A9E0A606">
      <w:numFmt w:val="bullet"/>
      <w:lvlText w:val="•"/>
      <w:lvlJc w:val="left"/>
      <w:pPr>
        <w:ind w:left="6457" w:hanging="540"/>
      </w:pPr>
      <w:rPr>
        <w:rFonts w:hint="default"/>
      </w:rPr>
    </w:lvl>
  </w:abstractNum>
  <w:abstractNum w:abstractNumId="224" w15:restartNumberingAfterBreak="0">
    <w:nsid w:val="5BF4611F"/>
    <w:multiLevelType w:val="hybridMultilevel"/>
    <w:tmpl w:val="67C4653C"/>
    <w:lvl w:ilvl="0" w:tplc="5548270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C3F21E1"/>
    <w:multiLevelType w:val="hybridMultilevel"/>
    <w:tmpl w:val="9DFC6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C4A426F"/>
    <w:multiLevelType w:val="hybridMultilevel"/>
    <w:tmpl w:val="87183104"/>
    <w:lvl w:ilvl="0" w:tplc="383016F4">
      <w:start w:val="1"/>
      <w:numFmt w:val="upperLetter"/>
      <w:lvlText w:val="%1."/>
      <w:lvlJc w:val="left"/>
      <w:pPr>
        <w:ind w:left="1016" w:hanging="476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46244B52">
      <w:start w:val="1"/>
      <w:numFmt w:val="decimal"/>
      <w:lvlText w:val="%2."/>
      <w:lvlJc w:val="left"/>
      <w:pPr>
        <w:ind w:left="1197" w:hanging="477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 w:tplc="737AAB1E">
      <w:start w:val="1"/>
      <w:numFmt w:val="lowerLetter"/>
      <w:lvlText w:val="%3."/>
      <w:lvlJc w:val="left"/>
      <w:pPr>
        <w:ind w:left="2285" w:hanging="475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 w:tplc="714877A6">
      <w:start w:val="1"/>
      <w:numFmt w:val="decimal"/>
      <w:lvlText w:val="%4."/>
      <w:lvlJc w:val="left"/>
      <w:pPr>
        <w:ind w:left="146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4" w:tplc="A11E982A">
      <w:numFmt w:val="bullet"/>
      <w:lvlText w:val=""/>
      <w:lvlJc w:val="left"/>
      <w:pPr>
        <w:ind w:left="312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5" w:tplc="F1B0B340">
      <w:numFmt w:val="bullet"/>
      <w:lvlText w:val="•"/>
      <w:lvlJc w:val="left"/>
      <w:pPr>
        <w:ind w:left="2760" w:hanging="361"/>
      </w:pPr>
      <w:rPr>
        <w:rFonts w:hint="default"/>
      </w:rPr>
    </w:lvl>
    <w:lvl w:ilvl="6" w:tplc="43022E56">
      <w:numFmt w:val="bullet"/>
      <w:lvlText w:val="•"/>
      <w:lvlJc w:val="left"/>
      <w:pPr>
        <w:ind w:left="3120" w:hanging="361"/>
      </w:pPr>
      <w:rPr>
        <w:rFonts w:hint="default"/>
      </w:rPr>
    </w:lvl>
    <w:lvl w:ilvl="7" w:tplc="062075DA">
      <w:numFmt w:val="bullet"/>
      <w:lvlText w:val="•"/>
      <w:lvlJc w:val="left"/>
      <w:pPr>
        <w:ind w:left="3240" w:hanging="361"/>
      </w:pPr>
      <w:rPr>
        <w:rFonts w:hint="default"/>
      </w:rPr>
    </w:lvl>
    <w:lvl w:ilvl="8" w:tplc="B726D96E">
      <w:numFmt w:val="bullet"/>
      <w:lvlText w:val="•"/>
      <w:lvlJc w:val="left"/>
      <w:pPr>
        <w:ind w:left="5880" w:hanging="361"/>
      </w:pPr>
      <w:rPr>
        <w:rFonts w:hint="default"/>
      </w:rPr>
    </w:lvl>
  </w:abstractNum>
  <w:abstractNum w:abstractNumId="227" w15:restartNumberingAfterBreak="0">
    <w:nsid w:val="5C655270"/>
    <w:multiLevelType w:val="hybridMultilevel"/>
    <w:tmpl w:val="97589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5E7D2521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9" w15:restartNumberingAfterBreak="0">
    <w:nsid w:val="5ED738AF"/>
    <w:multiLevelType w:val="hybridMultilevel"/>
    <w:tmpl w:val="F3DAA6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F1563EA"/>
    <w:multiLevelType w:val="hybridMultilevel"/>
    <w:tmpl w:val="724A04AE"/>
    <w:lvl w:ilvl="0" w:tplc="69FA0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E0904C">
      <w:start w:val="1"/>
      <w:numFmt w:val="upperLetter"/>
      <w:lvlText w:val="%2."/>
      <w:lvlJc w:val="left"/>
      <w:pPr>
        <w:ind w:left="540" w:hanging="360"/>
      </w:pPr>
      <w:rPr>
        <w:rFonts w:hint="default"/>
      </w:rPr>
    </w:lvl>
    <w:lvl w:ilvl="2" w:tplc="5E8C8D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EB6BC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EF47B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9AC3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3161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FE34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37059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F5E6394"/>
    <w:multiLevelType w:val="hybridMultilevel"/>
    <w:tmpl w:val="1944C7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2" w15:restartNumberingAfterBreak="0">
    <w:nsid w:val="603942FA"/>
    <w:multiLevelType w:val="hybridMultilevel"/>
    <w:tmpl w:val="3FEA5332"/>
    <w:lvl w:ilvl="0" w:tplc="F7B2047A">
      <w:start w:val="10"/>
      <w:numFmt w:val="upperLetter"/>
      <w:lvlText w:val="%1."/>
      <w:lvlJc w:val="left"/>
      <w:pPr>
        <w:ind w:left="540" w:hanging="54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37E0EA06">
      <w:start w:val="1"/>
      <w:numFmt w:val="decimal"/>
      <w:lvlText w:val="%2."/>
      <w:lvlJc w:val="left"/>
      <w:pPr>
        <w:ind w:left="83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9AECFBA0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3" w:tplc="E9FCF7A2">
      <w:numFmt w:val="bullet"/>
      <w:lvlText w:val="•"/>
      <w:lvlJc w:val="left"/>
      <w:pPr>
        <w:ind w:left="3390" w:hanging="476"/>
      </w:pPr>
      <w:rPr>
        <w:rFonts w:hint="default"/>
      </w:rPr>
    </w:lvl>
    <w:lvl w:ilvl="4" w:tplc="9E46777C">
      <w:numFmt w:val="bullet"/>
      <w:lvlText w:val="•"/>
      <w:lvlJc w:val="left"/>
      <w:pPr>
        <w:ind w:left="4500" w:hanging="476"/>
      </w:pPr>
      <w:rPr>
        <w:rFonts w:hint="default"/>
      </w:rPr>
    </w:lvl>
    <w:lvl w:ilvl="5" w:tplc="372AB154">
      <w:numFmt w:val="bullet"/>
      <w:lvlText w:val="•"/>
      <w:lvlJc w:val="left"/>
      <w:pPr>
        <w:ind w:left="5610" w:hanging="476"/>
      </w:pPr>
      <w:rPr>
        <w:rFonts w:hint="default"/>
      </w:rPr>
    </w:lvl>
    <w:lvl w:ilvl="6" w:tplc="71F676F2">
      <w:numFmt w:val="bullet"/>
      <w:lvlText w:val="•"/>
      <w:lvlJc w:val="left"/>
      <w:pPr>
        <w:ind w:left="6720" w:hanging="476"/>
      </w:pPr>
      <w:rPr>
        <w:rFonts w:hint="default"/>
      </w:rPr>
    </w:lvl>
    <w:lvl w:ilvl="7" w:tplc="7D689334">
      <w:numFmt w:val="bullet"/>
      <w:lvlText w:val="•"/>
      <w:lvlJc w:val="left"/>
      <w:pPr>
        <w:ind w:left="7830" w:hanging="476"/>
      </w:pPr>
      <w:rPr>
        <w:rFonts w:hint="default"/>
      </w:rPr>
    </w:lvl>
    <w:lvl w:ilvl="8" w:tplc="B4E42056">
      <w:numFmt w:val="bullet"/>
      <w:lvlText w:val="•"/>
      <w:lvlJc w:val="left"/>
      <w:pPr>
        <w:ind w:left="8940" w:hanging="476"/>
      </w:pPr>
      <w:rPr>
        <w:rFonts w:hint="default"/>
      </w:rPr>
    </w:lvl>
  </w:abstractNum>
  <w:abstractNum w:abstractNumId="233" w15:restartNumberingAfterBreak="0">
    <w:nsid w:val="604D3806"/>
    <w:multiLevelType w:val="hybridMultilevel"/>
    <w:tmpl w:val="FC828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605E435F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0740803"/>
    <w:multiLevelType w:val="hybridMultilevel"/>
    <w:tmpl w:val="09B0085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6" w15:restartNumberingAfterBreak="0">
    <w:nsid w:val="60876F9C"/>
    <w:multiLevelType w:val="hybridMultilevel"/>
    <w:tmpl w:val="F0E4E1E8"/>
    <w:lvl w:ilvl="0" w:tplc="9710F054">
      <w:start w:val="1"/>
      <w:numFmt w:val="lowerLetter"/>
      <w:lvlText w:val="%1."/>
      <w:lvlJc w:val="left"/>
      <w:pPr>
        <w:ind w:left="108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7" w15:restartNumberingAfterBreak="0">
    <w:nsid w:val="61A251E8"/>
    <w:multiLevelType w:val="hybridMultilevel"/>
    <w:tmpl w:val="CA20C7C8"/>
    <w:lvl w:ilvl="0" w:tplc="7BF6F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242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8067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A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14BE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0085E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AEDF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E07B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9E57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1BC3678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9" w15:restartNumberingAfterBreak="0">
    <w:nsid w:val="621A5685"/>
    <w:multiLevelType w:val="hybridMultilevel"/>
    <w:tmpl w:val="EAF8E04E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0" w15:restartNumberingAfterBreak="0">
    <w:nsid w:val="62AF302D"/>
    <w:multiLevelType w:val="hybridMultilevel"/>
    <w:tmpl w:val="33280034"/>
    <w:lvl w:ilvl="0" w:tplc="D8665F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84D40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024D0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5CA4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64AF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E52B3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6FA19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184F2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7C6B1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35336AB"/>
    <w:multiLevelType w:val="hybridMultilevel"/>
    <w:tmpl w:val="DEE6AB4C"/>
    <w:lvl w:ilvl="0" w:tplc="F5508D2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8C7E6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B8D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EAE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E60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4C4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C81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2F7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688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4171851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64462102"/>
    <w:multiLevelType w:val="hybridMultilevel"/>
    <w:tmpl w:val="B4883710"/>
    <w:lvl w:ilvl="0" w:tplc="DFF201F8">
      <w:start w:val="1"/>
      <w:numFmt w:val="decimal"/>
      <w:lvlText w:val="%1."/>
      <w:lvlJc w:val="left"/>
      <w:pPr>
        <w:ind w:left="478" w:hanging="360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647F29AB"/>
    <w:multiLevelType w:val="hybridMultilevel"/>
    <w:tmpl w:val="38B4B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4E57148"/>
    <w:multiLevelType w:val="hybridMultilevel"/>
    <w:tmpl w:val="2EC834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5000816"/>
    <w:multiLevelType w:val="hybridMultilevel"/>
    <w:tmpl w:val="405A0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6562397F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8" w15:restartNumberingAfterBreak="0">
    <w:nsid w:val="65E5415A"/>
    <w:multiLevelType w:val="hybridMultilevel"/>
    <w:tmpl w:val="9DB82EF2"/>
    <w:lvl w:ilvl="0" w:tplc="4296D674">
      <w:start w:val="1"/>
      <w:numFmt w:val="decimal"/>
      <w:lvlText w:val="%1."/>
      <w:lvlJc w:val="left"/>
      <w:pPr>
        <w:ind w:left="47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D786CCB8">
      <w:start w:val="1"/>
      <w:numFmt w:val="upperLetter"/>
      <w:lvlText w:val="%2."/>
      <w:lvlJc w:val="left"/>
      <w:pPr>
        <w:ind w:left="1326" w:hanging="361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2" w:tplc="33BAF318">
      <w:start w:val="1"/>
      <w:numFmt w:val="decimal"/>
      <w:lvlText w:val="%3."/>
      <w:lvlJc w:val="left"/>
      <w:pPr>
        <w:ind w:left="1686" w:hanging="361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3" w:tplc="7454229C">
      <w:start w:val="1"/>
      <w:numFmt w:val="lowerLetter"/>
      <w:lvlText w:val="%4."/>
      <w:lvlJc w:val="left"/>
      <w:pPr>
        <w:ind w:left="2046" w:hanging="361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4" w:tplc="0D688A9C">
      <w:numFmt w:val="bullet"/>
      <w:lvlText w:val="•"/>
      <w:lvlJc w:val="left"/>
      <w:pPr>
        <w:ind w:left="3260" w:hanging="361"/>
      </w:pPr>
      <w:rPr>
        <w:rFonts w:hint="default"/>
      </w:rPr>
    </w:lvl>
    <w:lvl w:ilvl="5" w:tplc="0C1A7DF8">
      <w:numFmt w:val="bullet"/>
      <w:lvlText w:val="•"/>
      <w:lvlJc w:val="left"/>
      <w:pPr>
        <w:ind w:left="4474" w:hanging="361"/>
      </w:pPr>
      <w:rPr>
        <w:rFonts w:hint="default"/>
      </w:rPr>
    </w:lvl>
    <w:lvl w:ilvl="6" w:tplc="1FAE97C0">
      <w:numFmt w:val="bullet"/>
      <w:lvlText w:val="•"/>
      <w:lvlJc w:val="left"/>
      <w:pPr>
        <w:ind w:left="5688" w:hanging="361"/>
      </w:pPr>
      <w:rPr>
        <w:rFonts w:hint="default"/>
      </w:rPr>
    </w:lvl>
    <w:lvl w:ilvl="7" w:tplc="47089286">
      <w:numFmt w:val="bullet"/>
      <w:lvlText w:val="•"/>
      <w:lvlJc w:val="left"/>
      <w:pPr>
        <w:ind w:left="6903" w:hanging="361"/>
      </w:pPr>
      <w:rPr>
        <w:rFonts w:hint="default"/>
      </w:rPr>
    </w:lvl>
    <w:lvl w:ilvl="8" w:tplc="CB4A8728">
      <w:numFmt w:val="bullet"/>
      <w:lvlText w:val="•"/>
      <w:lvlJc w:val="left"/>
      <w:pPr>
        <w:ind w:left="8117" w:hanging="361"/>
      </w:pPr>
      <w:rPr>
        <w:rFonts w:hint="default"/>
      </w:rPr>
    </w:lvl>
  </w:abstractNum>
  <w:abstractNum w:abstractNumId="249" w15:restartNumberingAfterBreak="0">
    <w:nsid w:val="66714A9F"/>
    <w:multiLevelType w:val="hybridMultilevel"/>
    <w:tmpl w:val="11EA9D7C"/>
    <w:lvl w:ilvl="0" w:tplc="464A0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667D1EB8"/>
    <w:multiLevelType w:val="hybridMultilevel"/>
    <w:tmpl w:val="40F67DD8"/>
    <w:lvl w:ilvl="0" w:tplc="5414E8CA">
      <w:start w:val="1"/>
      <w:numFmt w:val="decimal"/>
      <w:lvlText w:val="%1."/>
      <w:lvlJc w:val="left"/>
      <w:pPr>
        <w:ind w:left="448" w:hanging="360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0E46FA88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EA9CF9E4">
      <w:numFmt w:val="bullet"/>
      <w:lvlText w:val="o"/>
      <w:lvlJc w:val="left"/>
      <w:pPr>
        <w:ind w:left="1558" w:hanging="361"/>
      </w:pPr>
      <w:rPr>
        <w:rFonts w:ascii="Courier New" w:eastAsia="Courier New" w:hAnsi="Courier New" w:cs="Courier New" w:hint="default"/>
        <w:w w:val="100"/>
        <w:sz w:val="20"/>
        <w:szCs w:val="20"/>
      </w:rPr>
    </w:lvl>
    <w:lvl w:ilvl="3" w:tplc="2132DD28">
      <w:numFmt w:val="bullet"/>
      <w:lvlText w:val="•"/>
      <w:lvlJc w:val="left"/>
      <w:pPr>
        <w:ind w:left="2251" w:hanging="361"/>
      </w:pPr>
      <w:rPr>
        <w:rFonts w:hint="default"/>
      </w:rPr>
    </w:lvl>
    <w:lvl w:ilvl="4" w:tplc="E806B6F6">
      <w:numFmt w:val="bullet"/>
      <w:lvlText w:val="•"/>
      <w:lvlJc w:val="left"/>
      <w:pPr>
        <w:ind w:left="2942" w:hanging="361"/>
      </w:pPr>
      <w:rPr>
        <w:rFonts w:hint="default"/>
      </w:rPr>
    </w:lvl>
    <w:lvl w:ilvl="5" w:tplc="93385DF2">
      <w:numFmt w:val="bullet"/>
      <w:lvlText w:val="•"/>
      <w:lvlJc w:val="left"/>
      <w:pPr>
        <w:ind w:left="3633" w:hanging="361"/>
      </w:pPr>
      <w:rPr>
        <w:rFonts w:hint="default"/>
      </w:rPr>
    </w:lvl>
    <w:lvl w:ilvl="6" w:tplc="600E92EA">
      <w:numFmt w:val="bullet"/>
      <w:lvlText w:val="•"/>
      <w:lvlJc w:val="left"/>
      <w:pPr>
        <w:ind w:left="4325" w:hanging="361"/>
      </w:pPr>
      <w:rPr>
        <w:rFonts w:hint="default"/>
      </w:rPr>
    </w:lvl>
    <w:lvl w:ilvl="7" w:tplc="A518211E">
      <w:numFmt w:val="bullet"/>
      <w:lvlText w:val="•"/>
      <w:lvlJc w:val="left"/>
      <w:pPr>
        <w:ind w:left="5016" w:hanging="361"/>
      </w:pPr>
      <w:rPr>
        <w:rFonts w:hint="default"/>
      </w:rPr>
    </w:lvl>
    <w:lvl w:ilvl="8" w:tplc="FCC0D560">
      <w:numFmt w:val="bullet"/>
      <w:lvlText w:val="•"/>
      <w:lvlJc w:val="left"/>
      <w:pPr>
        <w:ind w:left="5707" w:hanging="361"/>
      </w:pPr>
      <w:rPr>
        <w:rFonts w:hint="default"/>
      </w:rPr>
    </w:lvl>
  </w:abstractNum>
  <w:abstractNum w:abstractNumId="251" w15:restartNumberingAfterBreak="0">
    <w:nsid w:val="669A5CED"/>
    <w:multiLevelType w:val="hybridMultilevel"/>
    <w:tmpl w:val="C9BCC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6C90C98"/>
    <w:multiLevelType w:val="hybridMultilevel"/>
    <w:tmpl w:val="A238E600"/>
    <w:lvl w:ilvl="0" w:tplc="5548270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70C7514"/>
    <w:multiLevelType w:val="hybridMultilevel"/>
    <w:tmpl w:val="94201F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67172D3D"/>
    <w:multiLevelType w:val="hybridMultilevel"/>
    <w:tmpl w:val="3B8279AC"/>
    <w:lvl w:ilvl="0" w:tplc="354AB526">
      <w:start w:val="2"/>
      <w:numFmt w:val="decimal"/>
      <w:lvlText w:val="%1."/>
      <w:lvlJc w:val="left"/>
      <w:pPr>
        <w:ind w:left="1814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1878281E">
      <w:start w:val="1"/>
      <w:numFmt w:val="lowerLetter"/>
      <w:lvlText w:val="%2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2" w:tplc="441C6AD4">
      <w:start w:val="1"/>
      <w:numFmt w:val="decimal"/>
      <w:lvlText w:val="%3."/>
      <w:lvlJc w:val="left"/>
      <w:pPr>
        <w:ind w:left="1376" w:hanging="476"/>
        <w:jc w:val="right"/>
      </w:pPr>
      <w:rPr>
        <w:rFonts w:ascii="Open Sans" w:eastAsiaTheme="minorEastAsia" w:hAnsi="Open Sans" w:cs="Open Sans"/>
        <w:spacing w:val="-2"/>
        <w:w w:val="100"/>
        <w:sz w:val="20"/>
        <w:szCs w:val="20"/>
      </w:rPr>
    </w:lvl>
    <w:lvl w:ilvl="3" w:tplc="90FC8E44">
      <w:numFmt w:val="bullet"/>
      <w:lvlText w:val="•"/>
      <w:lvlJc w:val="left"/>
      <w:pPr>
        <w:ind w:left="2760" w:hanging="476"/>
      </w:pPr>
      <w:rPr>
        <w:rFonts w:hint="default"/>
      </w:rPr>
    </w:lvl>
    <w:lvl w:ilvl="4" w:tplc="63B6D392">
      <w:numFmt w:val="bullet"/>
      <w:lvlText w:val="•"/>
      <w:lvlJc w:val="left"/>
      <w:pPr>
        <w:ind w:left="3960" w:hanging="476"/>
      </w:pPr>
      <w:rPr>
        <w:rFonts w:hint="default"/>
      </w:rPr>
    </w:lvl>
    <w:lvl w:ilvl="5" w:tplc="1536417C">
      <w:numFmt w:val="bullet"/>
      <w:lvlText w:val="•"/>
      <w:lvlJc w:val="left"/>
      <w:pPr>
        <w:ind w:left="5160" w:hanging="476"/>
      </w:pPr>
      <w:rPr>
        <w:rFonts w:hint="default"/>
      </w:rPr>
    </w:lvl>
    <w:lvl w:ilvl="6" w:tplc="A43AC36E">
      <w:numFmt w:val="bullet"/>
      <w:lvlText w:val="•"/>
      <w:lvlJc w:val="left"/>
      <w:pPr>
        <w:ind w:left="6360" w:hanging="476"/>
      </w:pPr>
      <w:rPr>
        <w:rFonts w:hint="default"/>
      </w:rPr>
    </w:lvl>
    <w:lvl w:ilvl="7" w:tplc="DC2AEAFE">
      <w:numFmt w:val="bullet"/>
      <w:lvlText w:val="•"/>
      <w:lvlJc w:val="left"/>
      <w:pPr>
        <w:ind w:left="7560" w:hanging="476"/>
      </w:pPr>
      <w:rPr>
        <w:rFonts w:hint="default"/>
      </w:rPr>
    </w:lvl>
    <w:lvl w:ilvl="8" w:tplc="9EA247F6">
      <w:numFmt w:val="bullet"/>
      <w:lvlText w:val="•"/>
      <w:lvlJc w:val="left"/>
      <w:pPr>
        <w:ind w:left="8760" w:hanging="476"/>
      </w:pPr>
      <w:rPr>
        <w:rFonts w:hint="default"/>
      </w:rPr>
    </w:lvl>
  </w:abstractNum>
  <w:abstractNum w:abstractNumId="255" w15:restartNumberingAfterBreak="0">
    <w:nsid w:val="6776717B"/>
    <w:multiLevelType w:val="hybridMultilevel"/>
    <w:tmpl w:val="AA3A10BC"/>
    <w:lvl w:ilvl="0" w:tplc="4E56CAA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60700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A2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E9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A06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426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6811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C34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3CE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7A91A7D"/>
    <w:multiLevelType w:val="hybridMultilevel"/>
    <w:tmpl w:val="369688E2"/>
    <w:lvl w:ilvl="0" w:tplc="AB02D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9041797"/>
    <w:multiLevelType w:val="hybridMultilevel"/>
    <w:tmpl w:val="E390B0A8"/>
    <w:lvl w:ilvl="0" w:tplc="383016F4">
      <w:start w:val="1"/>
      <w:numFmt w:val="upperLetter"/>
      <w:lvlText w:val="%1."/>
      <w:lvlJc w:val="left"/>
      <w:pPr>
        <w:ind w:left="1335" w:hanging="476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D464AA1E">
      <w:start w:val="1"/>
      <w:numFmt w:val="decimal"/>
      <w:lvlText w:val="%2."/>
      <w:lvlJc w:val="left"/>
      <w:pPr>
        <w:ind w:left="1197" w:hanging="477"/>
      </w:pPr>
      <w:rPr>
        <w:rFonts w:ascii="Open Sans" w:eastAsiaTheme="minorEastAsia" w:hAnsi="Open Sans" w:cs="Open Sans"/>
        <w:b/>
        <w:bCs/>
        <w:w w:val="99"/>
        <w:sz w:val="22"/>
        <w:szCs w:val="22"/>
      </w:rPr>
    </w:lvl>
    <w:lvl w:ilvl="2" w:tplc="737AAB1E">
      <w:start w:val="1"/>
      <w:numFmt w:val="lowerLetter"/>
      <w:lvlText w:val="%3."/>
      <w:lvlJc w:val="left"/>
      <w:pPr>
        <w:ind w:left="2285" w:hanging="475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 w:tplc="714877A6">
      <w:start w:val="1"/>
      <w:numFmt w:val="decimal"/>
      <w:lvlText w:val="%4."/>
      <w:lvlJc w:val="left"/>
      <w:pPr>
        <w:ind w:left="83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4" w:tplc="A11E982A">
      <w:numFmt w:val="bullet"/>
      <w:lvlText w:val=""/>
      <w:lvlJc w:val="left"/>
      <w:pPr>
        <w:ind w:left="312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5" w:tplc="F1B0B340">
      <w:numFmt w:val="bullet"/>
      <w:lvlText w:val="•"/>
      <w:lvlJc w:val="left"/>
      <w:pPr>
        <w:ind w:left="2760" w:hanging="361"/>
      </w:pPr>
      <w:rPr>
        <w:rFonts w:hint="default"/>
      </w:rPr>
    </w:lvl>
    <w:lvl w:ilvl="6" w:tplc="43022E56">
      <w:numFmt w:val="bullet"/>
      <w:lvlText w:val="•"/>
      <w:lvlJc w:val="left"/>
      <w:pPr>
        <w:ind w:left="3120" w:hanging="361"/>
      </w:pPr>
      <w:rPr>
        <w:rFonts w:hint="default"/>
      </w:rPr>
    </w:lvl>
    <w:lvl w:ilvl="7" w:tplc="062075DA">
      <w:numFmt w:val="bullet"/>
      <w:lvlText w:val="•"/>
      <w:lvlJc w:val="left"/>
      <w:pPr>
        <w:ind w:left="3240" w:hanging="361"/>
      </w:pPr>
      <w:rPr>
        <w:rFonts w:hint="default"/>
      </w:rPr>
    </w:lvl>
    <w:lvl w:ilvl="8" w:tplc="B726D96E">
      <w:numFmt w:val="bullet"/>
      <w:lvlText w:val="•"/>
      <w:lvlJc w:val="left"/>
      <w:pPr>
        <w:ind w:left="5880" w:hanging="361"/>
      </w:pPr>
      <w:rPr>
        <w:rFonts w:hint="default"/>
      </w:rPr>
    </w:lvl>
  </w:abstractNum>
  <w:abstractNum w:abstractNumId="258" w15:restartNumberingAfterBreak="0">
    <w:nsid w:val="6A022DBD"/>
    <w:multiLevelType w:val="hybridMultilevel"/>
    <w:tmpl w:val="AC387A70"/>
    <w:lvl w:ilvl="0" w:tplc="B97EAC42">
      <w:start w:val="1"/>
      <w:numFmt w:val="decimal"/>
      <w:lvlText w:val="%1."/>
      <w:lvlJc w:val="left"/>
      <w:pPr>
        <w:ind w:left="319" w:hanging="201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</w:rPr>
    </w:lvl>
    <w:lvl w:ilvl="1" w:tplc="FA065C92">
      <w:numFmt w:val="bullet"/>
      <w:lvlText w:val=""/>
      <w:lvlJc w:val="left"/>
      <w:pPr>
        <w:ind w:left="1198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2" w:tplc="C4403C9E">
      <w:numFmt w:val="bullet"/>
      <w:lvlText w:val="•"/>
      <w:lvlJc w:val="left"/>
      <w:pPr>
        <w:ind w:left="1854" w:hanging="361"/>
      </w:pPr>
      <w:rPr>
        <w:rFonts w:hint="default"/>
      </w:rPr>
    </w:lvl>
    <w:lvl w:ilvl="3" w:tplc="EF8688F4">
      <w:numFmt w:val="bullet"/>
      <w:lvlText w:val="•"/>
      <w:lvlJc w:val="left"/>
      <w:pPr>
        <w:ind w:left="2508" w:hanging="361"/>
      </w:pPr>
      <w:rPr>
        <w:rFonts w:hint="default"/>
      </w:rPr>
    </w:lvl>
    <w:lvl w:ilvl="4" w:tplc="9BB29808">
      <w:numFmt w:val="bullet"/>
      <w:lvlText w:val="•"/>
      <w:lvlJc w:val="left"/>
      <w:pPr>
        <w:ind w:left="3163" w:hanging="361"/>
      </w:pPr>
      <w:rPr>
        <w:rFonts w:hint="default"/>
      </w:rPr>
    </w:lvl>
    <w:lvl w:ilvl="5" w:tplc="F3FA6E1A">
      <w:numFmt w:val="bullet"/>
      <w:lvlText w:val="•"/>
      <w:lvlJc w:val="left"/>
      <w:pPr>
        <w:ind w:left="3817" w:hanging="361"/>
      </w:pPr>
      <w:rPr>
        <w:rFonts w:hint="default"/>
      </w:rPr>
    </w:lvl>
    <w:lvl w:ilvl="6" w:tplc="61A44786">
      <w:numFmt w:val="bullet"/>
      <w:lvlText w:val="•"/>
      <w:lvlJc w:val="left"/>
      <w:pPr>
        <w:ind w:left="4472" w:hanging="361"/>
      </w:pPr>
      <w:rPr>
        <w:rFonts w:hint="default"/>
      </w:rPr>
    </w:lvl>
    <w:lvl w:ilvl="7" w:tplc="75AE2F88">
      <w:numFmt w:val="bullet"/>
      <w:lvlText w:val="•"/>
      <w:lvlJc w:val="left"/>
      <w:pPr>
        <w:ind w:left="5126" w:hanging="361"/>
      </w:pPr>
      <w:rPr>
        <w:rFonts w:hint="default"/>
      </w:rPr>
    </w:lvl>
    <w:lvl w:ilvl="8" w:tplc="D05A9A56">
      <w:numFmt w:val="bullet"/>
      <w:lvlText w:val="•"/>
      <w:lvlJc w:val="left"/>
      <w:pPr>
        <w:ind w:left="5781" w:hanging="361"/>
      </w:pPr>
      <w:rPr>
        <w:rFonts w:hint="default"/>
      </w:rPr>
    </w:lvl>
  </w:abstractNum>
  <w:abstractNum w:abstractNumId="259" w15:restartNumberingAfterBreak="0">
    <w:nsid w:val="6A602216"/>
    <w:multiLevelType w:val="hybridMultilevel"/>
    <w:tmpl w:val="946EE83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0" w15:restartNumberingAfterBreak="0">
    <w:nsid w:val="6B9C100E"/>
    <w:multiLevelType w:val="hybridMultilevel"/>
    <w:tmpl w:val="621A1D34"/>
    <w:lvl w:ilvl="0" w:tplc="DA6CE886">
      <w:start w:val="1"/>
      <w:numFmt w:val="decimal"/>
      <w:lvlText w:val="%1."/>
      <w:lvlJc w:val="left"/>
      <w:pPr>
        <w:ind w:left="191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61" w15:restartNumberingAfterBreak="0">
    <w:nsid w:val="6CFB1591"/>
    <w:multiLevelType w:val="hybridMultilevel"/>
    <w:tmpl w:val="65FE2AD4"/>
    <w:lvl w:ilvl="0" w:tplc="8004B330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E1F60F3"/>
    <w:multiLevelType w:val="hybridMultilevel"/>
    <w:tmpl w:val="63AE659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3" w15:restartNumberingAfterBreak="0">
    <w:nsid w:val="6E2D7C29"/>
    <w:multiLevelType w:val="hybridMultilevel"/>
    <w:tmpl w:val="604E1E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4" w15:restartNumberingAfterBreak="0">
    <w:nsid w:val="6E4802F9"/>
    <w:multiLevelType w:val="hybridMultilevel"/>
    <w:tmpl w:val="5D4A7256"/>
    <w:lvl w:ilvl="0" w:tplc="6BC6EA98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5" w15:restartNumberingAfterBreak="0">
    <w:nsid w:val="6E981DE3"/>
    <w:multiLevelType w:val="hybridMultilevel"/>
    <w:tmpl w:val="56C2EC54"/>
    <w:lvl w:ilvl="0" w:tplc="E3FA9C56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F295395"/>
    <w:multiLevelType w:val="hybridMultilevel"/>
    <w:tmpl w:val="A1A85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F6376B2"/>
    <w:multiLevelType w:val="hybridMultilevel"/>
    <w:tmpl w:val="E4169DA2"/>
    <w:lvl w:ilvl="0" w:tplc="DD26A118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702F058D"/>
    <w:multiLevelType w:val="hybridMultilevel"/>
    <w:tmpl w:val="642693FE"/>
    <w:lvl w:ilvl="0" w:tplc="3E2A28D4">
      <w:start w:val="1"/>
      <w:numFmt w:val="decimal"/>
      <w:lvlText w:val="%1."/>
      <w:lvlJc w:val="left"/>
      <w:pPr>
        <w:ind w:left="1810" w:hanging="478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14065A1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0" w15:restartNumberingAfterBreak="0">
    <w:nsid w:val="72CA7E32"/>
    <w:multiLevelType w:val="hybridMultilevel"/>
    <w:tmpl w:val="FE082996"/>
    <w:lvl w:ilvl="0" w:tplc="D30CF5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72EF1B36"/>
    <w:multiLevelType w:val="hybridMultilevel"/>
    <w:tmpl w:val="320C3D64"/>
    <w:lvl w:ilvl="0" w:tplc="7194D158">
      <w:start w:val="1"/>
      <w:numFmt w:val="decimal"/>
      <w:lvlText w:val="%1."/>
      <w:lvlJc w:val="left"/>
      <w:pPr>
        <w:ind w:left="155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47" w:hanging="360"/>
      </w:pPr>
    </w:lvl>
    <w:lvl w:ilvl="2" w:tplc="0409001B" w:tentative="1">
      <w:start w:val="1"/>
      <w:numFmt w:val="lowerRoman"/>
      <w:lvlText w:val="%3."/>
      <w:lvlJc w:val="right"/>
      <w:pPr>
        <w:ind w:left="967" w:hanging="180"/>
      </w:pPr>
    </w:lvl>
    <w:lvl w:ilvl="3" w:tplc="0409000F" w:tentative="1">
      <w:start w:val="1"/>
      <w:numFmt w:val="decimal"/>
      <w:lvlText w:val="%4."/>
      <w:lvlJc w:val="left"/>
      <w:pPr>
        <w:ind w:left="1687" w:hanging="360"/>
      </w:pPr>
    </w:lvl>
    <w:lvl w:ilvl="4" w:tplc="04090019" w:tentative="1">
      <w:start w:val="1"/>
      <w:numFmt w:val="lowerLetter"/>
      <w:lvlText w:val="%5."/>
      <w:lvlJc w:val="left"/>
      <w:pPr>
        <w:ind w:left="2407" w:hanging="360"/>
      </w:pPr>
    </w:lvl>
    <w:lvl w:ilvl="5" w:tplc="0409001B" w:tentative="1">
      <w:start w:val="1"/>
      <w:numFmt w:val="lowerRoman"/>
      <w:lvlText w:val="%6."/>
      <w:lvlJc w:val="right"/>
      <w:pPr>
        <w:ind w:left="3127" w:hanging="180"/>
      </w:pPr>
    </w:lvl>
    <w:lvl w:ilvl="6" w:tplc="0409000F" w:tentative="1">
      <w:start w:val="1"/>
      <w:numFmt w:val="decimal"/>
      <w:lvlText w:val="%7."/>
      <w:lvlJc w:val="left"/>
      <w:pPr>
        <w:ind w:left="3847" w:hanging="360"/>
      </w:pPr>
    </w:lvl>
    <w:lvl w:ilvl="7" w:tplc="04090019" w:tentative="1">
      <w:start w:val="1"/>
      <w:numFmt w:val="lowerLetter"/>
      <w:lvlText w:val="%8."/>
      <w:lvlJc w:val="left"/>
      <w:pPr>
        <w:ind w:left="4567" w:hanging="360"/>
      </w:pPr>
    </w:lvl>
    <w:lvl w:ilvl="8" w:tplc="0409001B" w:tentative="1">
      <w:start w:val="1"/>
      <w:numFmt w:val="lowerRoman"/>
      <w:lvlText w:val="%9."/>
      <w:lvlJc w:val="right"/>
      <w:pPr>
        <w:ind w:left="5287" w:hanging="180"/>
      </w:pPr>
    </w:lvl>
  </w:abstractNum>
  <w:abstractNum w:abstractNumId="272" w15:restartNumberingAfterBreak="0">
    <w:nsid w:val="737F2108"/>
    <w:multiLevelType w:val="hybridMultilevel"/>
    <w:tmpl w:val="D7183EC2"/>
    <w:lvl w:ilvl="0" w:tplc="0409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3" w15:restartNumberingAfterBreak="0">
    <w:nsid w:val="73F3790C"/>
    <w:multiLevelType w:val="hybridMultilevel"/>
    <w:tmpl w:val="33BC01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74BA5A7E"/>
    <w:multiLevelType w:val="hybridMultilevel"/>
    <w:tmpl w:val="CF34B896"/>
    <w:lvl w:ilvl="0" w:tplc="C50E1C6C">
      <w:start w:val="1"/>
      <w:numFmt w:val="upperLetter"/>
      <w:lvlText w:val="%1."/>
      <w:lvlJc w:val="left"/>
      <w:pPr>
        <w:ind w:left="615" w:hanging="475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</w:rPr>
    </w:lvl>
    <w:lvl w:ilvl="1" w:tplc="E05A757C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8004B330">
      <w:start w:val="1"/>
      <w:numFmt w:val="lowerLetter"/>
      <w:lvlText w:val="%3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BA60976A">
      <w:numFmt w:val="bullet"/>
      <w:lvlText w:val="•"/>
      <w:lvlJc w:val="left"/>
      <w:pPr>
        <w:ind w:left="1800" w:hanging="476"/>
      </w:pPr>
      <w:rPr>
        <w:rFonts w:hint="default"/>
      </w:rPr>
    </w:lvl>
    <w:lvl w:ilvl="4" w:tplc="4EAA35C4">
      <w:numFmt w:val="bullet"/>
      <w:lvlText w:val="•"/>
      <w:lvlJc w:val="left"/>
      <w:pPr>
        <w:ind w:left="2280" w:hanging="476"/>
      </w:pPr>
      <w:rPr>
        <w:rFonts w:hint="default"/>
      </w:rPr>
    </w:lvl>
    <w:lvl w:ilvl="5" w:tplc="279AA382">
      <w:numFmt w:val="bullet"/>
      <w:lvlText w:val="•"/>
      <w:lvlJc w:val="left"/>
      <w:pPr>
        <w:ind w:left="3760" w:hanging="476"/>
      </w:pPr>
      <w:rPr>
        <w:rFonts w:hint="default"/>
      </w:rPr>
    </w:lvl>
    <w:lvl w:ilvl="6" w:tplc="63DEA892">
      <w:numFmt w:val="bullet"/>
      <w:lvlText w:val="•"/>
      <w:lvlJc w:val="left"/>
      <w:pPr>
        <w:ind w:left="5240" w:hanging="476"/>
      </w:pPr>
      <w:rPr>
        <w:rFonts w:hint="default"/>
      </w:rPr>
    </w:lvl>
    <w:lvl w:ilvl="7" w:tplc="560A4F4E">
      <w:numFmt w:val="bullet"/>
      <w:lvlText w:val="•"/>
      <w:lvlJc w:val="left"/>
      <w:pPr>
        <w:ind w:left="6720" w:hanging="476"/>
      </w:pPr>
      <w:rPr>
        <w:rFonts w:hint="default"/>
      </w:rPr>
    </w:lvl>
    <w:lvl w:ilvl="8" w:tplc="F814E450">
      <w:numFmt w:val="bullet"/>
      <w:lvlText w:val="•"/>
      <w:lvlJc w:val="left"/>
      <w:pPr>
        <w:ind w:left="8200" w:hanging="476"/>
      </w:pPr>
      <w:rPr>
        <w:rFonts w:hint="default"/>
      </w:rPr>
    </w:lvl>
  </w:abstractNum>
  <w:abstractNum w:abstractNumId="275" w15:restartNumberingAfterBreak="0">
    <w:nsid w:val="75580387"/>
    <w:multiLevelType w:val="hybridMultilevel"/>
    <w:tmpl w:val="F84E87EC"/>
    <w:lvl w:ilvl="0" w:tplc="C9A664FC">
      <w:start w:val="1"/>
      <w:numFmt w:val="decimal"/>
      <w:lvlText w:val="%1."/>
      <w:lvlJc w:val="left"/>
      <w:pPr>
        <w:ind w:left="854" w:hanging="361"/>
      </w:pPr>
      <w:rPr>
        <w:rFonts w:ascii="Arial" w:eastAsia="Arial" w:hAnsi="Arial" w:cs="Arial" w:hint="default"/>
        <w:spacing w:val="-7"/>
        <w:w w:val="100"/>
        <w:sz w:val="22"/>
        <w:szCs w:val="22"/>
      </w:rPr>
    </w:lvl>
    <w:lvl w:ilvl="1" w:tplc="9A9C0230">
      <w:numFmt w:val="bullet"/>
      <w:lvlText w:val="•"/>
      <w:lvlJc w:val="left"/>
      <w:pPr>
        <w:ind w:left="1890" w:hanging="361"/>
      </w:pPr>
      <w:rPr>
        <w:rFonts w:hint="default"/>
      </w:rPr>
    </w:lvl>
    <w:lvl w:ilvl="2" w:tplc="3C84252C">
      <w:numFmt w:val="bullet"/>
      <w:lvlText w:val="•"/>
      <w:lvlJc w:val="left"/>
      <w:pPr>
        <w:ind w:left="2920" w:hanging="361"/>
      </w:pPr>
      <w:rPr>
        <w:rFonts w:hint="default"/>
      </w:rPr>
    </w:lvl>
    <w:lvl w:ilvl="3" w:tplc="74E274BE">
      <w:numFmt w:val="bullet"/>
      <w:lvlText w:val="•"/>
      <w:lvlJc w:val="left"/>
      <w:pPr>
        <w:ind w:left="3950" w:hanging="361"/>
      </w:pPr>
      <w:rPr>
        <w:rFonts w:hint="default"/>
      </w:rPr>
    </w:lvl>
    <w:lvl w:ilvl="4" w:tplc="2842C08E">
      <w:numFmt w:val="bullet"/>
      <w:lvlText w:val="•"/>
      <w:lvlJc w:val="left"/>
      <w:pPr>
        <w:ind w:left="4980" w:hanging="361"/>
      </w:pPr>
      <w:rPr>
        <w:rFonts w:hint="default"/>
      </w:rPr>
    </w:lvl>
    <w:lvl w:ilvl="5" w:tplc="BAD2C20C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CD548C9C">
      <w:numFmt w:val="bullet"/>
      <w:lvlText w:val="•"/>
      <w:lvlJc w:val="left"/>
      <w:pPr>
        <w:ind w:left="7040" w:hanging="361"/>
      </w:pPr>
      <w:rPr>
        <w:rFonts w:hint="default"/>
      </w:rPr>
    </w:lvl>
    <w:lvl w:ilvl="7" w:tplc="A1D2731E">
      <w:numFmt w:val="bullet"/>
      <w:lvlText w:val="•"/>
      <w:lvlJc w:val="left"/>
      <w:pPr>
        <w:ind w:left="8070" w:hanging="361"/>
      </w:pPr>
      <w:rPr>
        <w:rFonts w:hint="default"/>
      </w:rPr>
    </w:lvl>
    <w:lvl w:ilvl="8" w:tplc="D68EABE6">
      <w:numFmt w:val="bullet"/>
      <w:lvlText w:val="•"/>
      <w:lvlJc w:val="left"/>
      <w:pPr>
        <w:ind w:left="9100" w:hanging="361"/>
      </w:pPr>
      <w:rPr>
        <w:rFonts w:hint="default"/>
      </w:rPr>
    </w:lvl>
  </w:abstractNum>
  <w:abstractNum w:abstractNumId="276" w15:restartNumberingAfterBreak="0">
    <w:nsid w:val="758E1BCF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77" w15:restartNumberingAfterBreak="0">
    <w:nsid w:val="7603293A"/>
    <w:multiLevelType w:val="hybridMultilevel"/>
    <w:tmpl w:val="B2866D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76277C01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767C541E"/>
    <w:multiLevelType w:val="hybridMultilevel"/>
    <w:tmpl w:val="A8E87350"/>
    <w:lvl w:ilvl="0" w:tplc="4836ACF0">
      <w:start w:val="1"/>
      <w:numFmt w:val="decimal"/>
      <w:lvlText w:val="%1."/>
      <w:lvlJc w:val="left"/>
      <w:pPr>
        <w:ind w:left="745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76E04771"/>
    <w:multiLevelType w:val="hybridMultilevel"/>
    <w:tmpl w:val="0BDEBC6E"/>
    <w:lvl w:ilvl="0" w:tplc="6CF0D2A8">
      <w:start w:val="1"/>
      <w:numFmt w:val="lowerLetter"/>
      <w:lvlText w:val="%1."/>
      <w:lvlJc w:val="left"/>
      <w:pPr>
        <w:ind w:left="1565" w:hanging="476"/>
        <w:jc w:val="right"/>
      </w:pPr>
      <w:rPr>
        <w:rFonts w:hint="default"/>
        <w:b/>
        <w:bCs/>
        <w:w w:val="99"/>
      </w:rPr>
    </w:lvl>
    <w:lvl w:ilvl="1" w:tplc="2D045784">
      <w:numFmt w:val="bullet"/>
      <w:lvlText w:val=""/>
      <w:lvlJc w:val="left"/>
      <w:pPr>
        <w:ind w:left="2759" w:hanging="475"/>
      </w:pPr>
      <w:rPr>
        <w:rFonts w:ascii="Symbol" w:eastAsia="Symbol" w:hAnsi="Symbol" w:cs="Symbol" w:hint="default"/>
        <w:w w:val="100"/>
        <w:sz w:val="20"/>
        <w:szCs w:val="20"/>
      </w:rPr>
    </w:lvl>
    <w:lvl w:ilvl="2" w:tplc="F81AB17E">
      <w:numFmt w:val="bullet"/>
      <w:lvlText w:val="•"/>
      <w:lvlJc w:val="left"/>
      <w:pPr>
        <w:ind w:left="3693" w:hanging="475"/>
      </w:pPr>
      <w:rPr>
        <w:rFonts w:hint="default"/>
      </w:rPr>
    </w:lvl>
    <w:lvl w:ilvl="3" w:tplc="DD5C95C4">
      <w:numFmt w:val="bullet"/>
      <w:lvlText w:val="•"/>
      <w:lvlJc w:val="left"/>
      <w:pPr>
        <w:ind w:left="4626" w:hanging="475"/>
      </w:pPr>
      <w:rPr>
        <w:rFonts w:hint="default"/>
      </w:rPr>
    </w:lvl>
    <w:lvl w:ilvl="4" w:tplc="2F2AC2B0">
      <w:numFmt w:val="bullet"/>
      <w:lvlText w:val="•"/>
      <w:lvlJc w:val="left"/>
      <w:pPr>
        <w:ind w:left="5560" w:hanging="475"/>
      </w:pPr>
      <w:rPr>
        <w:rFonts w:hint="default"/>
      </w:rPr>
    </w:lvl>
    <w:lvl w:ilvl="5" w:tplc="56DA6B72">
      <w:numFmt w:val="bullet"/>
      <w:lvlText w:val="•"/>
      <w:lvlJc w:val="left"/>
      <w:pPr>
        <w:ind w:left="6493" w:hanging="475"/>
      </w:pPr>
      <w:rPr>
        <w:rFonts w:hint="default"/>
      </w:rPr>
    </w:lvl>
    <w:lvl w:ilvl="6" w:tplc="6262C8F0">
      <w:numFmt w:val="bullet"/>
      <w:lvlText w:val="•"/>
      <w:lvlJc w:val="left"/>
      <w:pPr>
        <w:ind w:left="7426" w:hanging="475"/>
      </w:pPr>
      <w:rPr>
        <w:rFonts w:hint="default"/>
      </w:rPr>
    </w:lvl>
    <w:lvl w:ilvl="7" w:tplc="3E9C3A94">
      <w:numFmt w:val="bullet"/>
      <w:lvlText w:val="•"/>
      <w:lvlJc w:val="left"/>
      <w:pPr>
        <w:ind w:left="8360" w:hanging="475"/>
      </w:pPr>
      <w:rPr>
        <w:rFonts w:hint="default"/>
      </w:rPr>
    </w:lvl>
    <w:lvl w:ilvl="8" w:tplc="A0045876">
      <w:numFmt w:val="bullet"/>
      <w:lvlText w:val="•"/>
      <w:lvlJc w:val="left"/>
      <w:pPr>
        <w:ind w:left="9293" w:hanging="475"/>
      </w:pPr>
      <w:rPr>
        <w:rFonts w:hint="default"/>
      </w:rPr>
    </w:lvl>
  </w:abstractNum>
  <w:abstractNum w:abstractNumId="281" w15:restartNumberingAfterBreak="0">
    <w:nsid w:val="76EA46FE"/>
    <w:multiLevelType w:val="hybridMultilevel"/>
    <w:tmpl w:val="BD4A3130"/>
    <w:lvl w:ilvl="0" w:tplc="F300F68C">
      <w:start w:val="1"/>
      <w:numFmt w:val="upperLetter"/>
      <w:lvlText w:val="%1."/>
      <w:lvlJc w:val="left"/>
      <w:pPr>
        <w:ind w:left="614" w:hanging="475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063C9D0E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924CD8F4">
      <w:start w:val="1"/>
      <w:numFmt w:val="lowerLetter"/>
      <w:lvlText w:val="%3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A29CA718">
      <w:start w:val="1"/>
      <w:numFmt w:val="decimal"/>
      <w:lvlText w:val="%4)"/>
      <w:lvlJc w:val="left"/>
      <w:pPr>
        <w:ind w:left="2040" w:hanging="476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F5F6859A">
      <w:numFmt w:val="bullet"/>
      <w:lvlText w:val="•"/>
      <w:lvlJc w:val="left"/>
      <w:pPr>
        <w:ind w:left="2040" w:hanging="476"/>
      </w:pPr>
      <w:rPr>
        <w:rFonts w:hint="default"/>
      </w:rPr>
    </w:lvl>
    <w:lvl w:ilvl="5" w:tplc="F1841396">
      <w:numFmt w:val="bullet"/>
      <w:lvlText w:val="•"/>
      <w:lvlJc w:val="left"/>
      <w:pPr>
        <w:ind w:left="2280" w:hanging="476"/>
      </w:pPr>
      <w:rPr>
        <w:rFonts w:hint="default"/>
      </w:rPr>
    </w:lvl>
    <w:lvl w:ilvl="6" w:tplc="E26870CA">
      <w:numFmt w:val="bullet"/>
      <w:lvlText w:val="•"/>
      <w:lvlJc w:val="left"/>
      <w:pPr>
        <w:ind w:left="4056" w:hanging="476"/>
      </w:pPr>
      <w:rPr>
        <w:rFonts w:hint="default"/>
      </w:rPr>
    </w:lvl>
    <w:lvl w:ilvl="7" w:tplc="6D3884FC">
      <w:numFmt w:val="bullet"/>
      <w:lvlText w:val="•"/>
      <w:lvlJc w:val="left"/>
      <w:pPr>
        <w:ind w:left="5832" w:hanging="476"/>
      </w:pPr>
      <w:rPr>
        <w:rFonts w:hint="default"/>
      </w:rPr>
    </w:lvl>
    <w:lvl w:ilvl="8" w:tplc="4DD8CF98">
      <w:numFmt w:val="bullet"/>
      <w:lvlText w:val="•"/>
      <w:lvlJc w:val="left"/>
      <w:pPr>
        <w:ind w:left="7608" w:hanging="476"/>
      </w:pPr>
      <w:rPr>
        <w:rFonts w:hint="default"/>
      </w:rPr>
    </w:lvl>
  </w:abstractNum>
  <w:abstractNum w:abstractNumId="282" w15:restartNumberingAfterBreak="0">
    <w:nsid w:val="775E2A27"/>
    <w:multiLevelType w:val="hybridMultilevel"/>
    <w:tmpl w:val="C346D3BC"/>
    <w:lvl w:ilvl="0" w:tplc="63681A1A">
      <w:start w:val="1"/>
      <w:numFmt w:val="decimal"/>
      <w:lvlText w:val="(%1)"/>
      <w:lvlJc w:val="left"/>
      <w:pPr>
        <w:ind w:left="1134" w:hanging="54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C3EA7E3C">
      <w:start w:val="1"/>
      <w:numFmt w:val="lowerLetter"/>
      <w:lvlText w:val="(%2)"/>
      <w:lvlJc w:val="left"/>
      <w:pPr>
        <w:ind w:left="1671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59B83F64">
      <w:numFmt w:val="bullet"/>
      <w:lvlText w:val="•"/>
      <w:lvlJc w:val="left"/>
      <w:pPr>
        <w:ind w:left="2733" w:hanging="548"/>
      </w:pPr>
      <w:rPr>
        <w:rFonts w:hint="default"/>
      </w:rPr>
    </w:lvl>
    <w:lvl w:ilvl="3" w:tplc="2AC065EA">
      <w:numFmt w:val="bullet"/>
      <w:lvlText w:val="•"/>
      <w:lvlJc w:val="left"/>
      <w:pPr>
        <w:ind w:left="3786" w:hanging="548"/>
      </w:pPr>
      <w:rPr>
        <w:rFonts w:hint="default"/>
      </w:rPr>
    </w:lvl>
    <w:lvl w:ilvl="4" w:tplc="428C83E6">
      <w:numFmt w:val="bullet"/>
      <w:lvlText w:val="•"/>
      <w:lvlJc w:val="left"/>
      <w:pPr>
        <w:ind w:left="4840" w:hanging="548"/>
      </w:pPr>
      <w:rPr>
        <w:rFonts w:hint="default"/>
      </w:rPr>
    </w:lvl>
    <w:lvl w:ilvl="5" w:tplc="710E965C">
      <w:numFmt w:val="bullet"/>
      <w:lvlText w:val="•"/>
      <w:lvlJc w:val="left"/>
      <w:pPr>
        <w:ind w:left="5893" w:hanging="548"/>
      </w:pPr>
      <w:rPr>
        <w:rFonts w:hint="default"/>
      </w:rPr>
    </w:lvl>
    <w:lvl w:ilvl="6" w:tplc="EE826F0E">
      <w:numFmt w:val="bullet"/>
      <w:lvlText w:val="•"/>
      <w:lvlJc w:val="left"/>
      <w:pPr>
        <w:ind w:left="6946" w:hanging="548"/>
      </w:pPr>
      <w:rPr>
        <w:rFonts w:hint="default"/>
      </w:rPr>
    </w:lvl>
    <w:lvl w:ilvl="7" w:tplc="0DFA7544">
      <w:numFmt w:val="bullet"/>
      <w:lvlText w:val="•"/>
      <w:lvlJc w:val="left"/>
      <w:pPr>
        <w:ind w:left="8000" w:hanging="548"/>
      </w:pPr>
      <w:rPr>
        <w:rFonts w:hint="default"/>
      </w:rPr>
    </w:lvl>
    <w:lvl w:ilvl="8" w:tplc="44A6075A">
      <w:numFmt w:val="bullet"/>
      <w:lvlText w:val="•"/>
      <w:lvlJc w:val="left"/>
      <w:pPr>
        <w:ind w:left="9053" w:hanging="548"/>
      </w:pPr>
      <w:rPr>
        <w:rFonts w:hint="default"/>
      </w:rPr>
    </w:lvl>
  </w:abstractNum>
  <w:abstractNum w:abstractNumId="283" w15:restartNumberingAfterBreak="0">
    <w:nsid w:val="77BF21B9"/>
    <w:multiLevelType w:val="hybridMultilevel"/>
    <w:tmpl w:val="D870D03A"/>
    <w:lvl w:ilvl="0" w:tplc="D974D382">
      <w:start w:val="1"/>
      <w:numFmt w:val="upperLetter"/>
      <w:lvlText w:val="%1."/>
      <w:lvlJc w:val="left"/>
      <w:pPr>
        <w:ind w:left="960" w:hanging="47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BB600CD0">
      <w:start w:val="1"/>
      <w:numFmt w:val="decimal"/>
      <w:lvlText w:val="%2."/>
      <w:lvlJc w:val="left"/>
      <w:pPr>
        <w:ind w:left="1435" w:hanging="477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07000D08">
      <w:start w:val="1"/>
      <w:numFmt w:val="lowerLetter"/>
      <w:lvlText w:val="%3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342ABC1C">
      <w:numFmt w:val="bullet"/>
      <w:lvlText w:val="•"/>
      <w:lvlJc w:val="left"/>
      <w:pPr>
        <w:ind w:left="1560" w:hanging="476"/>
      </w:pPr>
      <w:rPr>
        <w:rFonts w:hint="default"/>
      </w:rPr>
    </w:lvl>
    <w:lvl w:ilvl="4" w:tplc="236065F6">
      <w:numFmt w:val="bullet"/>
      <w:lvlText w:val="•"/>
      <w:lvlJc w:val="left"/>
      <w:pPr>
        <w:ind w:left="2931" w:hanging="476"/>
      </w:pPr>
      <w:rPr>
        <w:rFonts w:hint="default"/>
      </w:rPr>
    </w:lvl>
    <w:lvl w:ilvl="5" w:tplc="E9F860BE">
      <w:numFmt w:val="bullet"/>
      <w:lvlText w:val="•"/>
      <w:lvlJc w:val="left"/>
      <w:pPr>
        <w:ind w:left="4302" w:hanging="476"/>
      </w:pPr>
      <w:rPr>
        <w:rFonts w:hint="default"/>
      </w:rPr>
    </w:lvl>
    <w:lvl w:ilvl="6" w:tplc="F10028A2">
      <w:numFmt w:val="bullet"/>
      <w:lvlText w:val="•"/>
      <w:lvlJc w:val="left"/>
      <w:pPr>
        <w:ind w:left="5674" w:hanging="476"/>
      </w:pPr>
      <w:rPr>
        <w:rFonts w:hint="default"/>
      </w:rPr>
    </w:lvl>
    <w:lvl w:ilvl="7" w:tplc="563C8EA6">
      <w:numFmt w:val="bullet"/>
      <w:lvlText w:val="•"/>
      <w:lvlJc w:val="left"/>
      <w:pPr>
        <w:ind w:left="7045" w:hanging="476"/>
      </w:pPr>
      <w:rPr>
        <w:rFonts w:hint="default"/>
      </w:rPr>
    </w:lvl>
    <w:lvl w:ilvl="8" w:tplc="094ADD96">
      <w:numFmt w:val="bullet"/>
      <w:lvlText w:val="•"/>
      <w:lvlJc w:val="left"/>
      <w:pPr>
        <w:ind w:left="8417" w:hanging="476"/>
      </w:pPr>
      <w:rPr>
        <w:rFonts w:hint="default"/>
      </w:rPr>
    </w:lvl>
  </w:abstractNum>
  <w:abstractNum w:abstractNumId="284" w15:restartNumberingAfterBreak="0">
    <w:nsid w:val="78727D43"/>
    <w:multiLevelType w:val="hybridMultilevel"/>
    <w:tmpl w:val="2C369438"/>
    <w:lvl w:ilvl="0" w:tplc="E4A8B7F4">
      <w:start w:val="1"/>
      <w:numFmt w:val="decimal"/>
      <w:lvlText w:val="%1."/>
      <w:lvlJc w:val="left"/>
      <w:pPr>
        <w:ind w:left="99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5" w15:restartNumberingAfterBreak="0">
    <w:nsid w:val="79C133B6"/>
    <w:multiLevelType w:val="hybridMultilevel"/>
    <w:tmpl w:val="6C3E1BB8"/>
    <w:lvl w:ilvl="0" w:tplc="9D4C0482">
      <w:start w:val="1"/>
      <w:numFmt w:val="decimal"/>
      <w:lvlText w:val="%1."/>
      <w:lvlJc w:val="left"/>
      <w:pPr>
        <w:ind w:left="808" w:hanging="360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3C8E7FD8"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F1E8E0D0"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458A1614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72861CF2">
      <w:numFmt w:val="bullet"/>
      <w:lvlText w:val="•"/>
      <w:lvlJc w:val="left"/>
      <w:pPr>
        <w:ind w:left="3316" w:hanging="360"/>
      </w:pPr>
      <w:rPr>
        <w:rFonts w:hint="default"/>
      </w:rPr>
    </w:lvl>
    <w:lvl w:ilvl="5" w:tplc="B53C6DB6"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778007F6">
      <w:numFmt w:val="bullet"/>
      <w:lvlText w:val="•"/>
      <w:lvlJc w:val="left"/>
      <w:pPr>
        <w:ind w:left="4574" w:hanging="360"/>
      </w:pPr>
      <w:rPr>
        <w:rFonts w:hint="default"/>
      </w:rPr>
    </w:lvl>
    <w:lvl w:ilvl="7" w:tplc="CDF6E872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FA8EBB3E">
      <w:numFmt w:val="bullet"/>
      <w:lvlText w:val="•"/>
      <w:lvlJc w:val="left"/>
      <w:pPr>
        <w:ind w:left="5832" w:hanging="360"/>
      </w:pPr>
      <w:rPr>
        <w:rFonts w:hint="default"/>
      </w:rPr>
    </w:lvl>
  </w:abstractNum>
  <w:abstractNum w:abstractNumId="286" w15:restartNumberingAfterBreak="0">
    <w:nsid w:val="7A1E30F5"/>
    <w:multiLevelType w:val="hybridMultilevel"/>
    <w:tmpl w:val="59D21EDC"/>
    <w:lvl w:ilvl="0" w:tplc="2AF8B526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A670BB4"/>
    <w:multiLevelType w:val="hybridMultilevel"/>
    <w:tmpl w:val="BC688EC6"/>
    <w:lvl w:ilvl="0" w:tplc="57D62172">
      <w:start w:val="1"/>
      <w:numFmt w:val="lowerLetter"/>
      <w:lvlText w:val="%1."/>
      <w:lvlJc w:val="left"/>
      <w:pPr>
        <w:ind w:left="15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88" w15:restartNumberingAfterBreak="0">
    <w:nsid w:val="7AEA488C"/>
    <w:multiLevelType w:val="hybridMultilevel"/>
    <w:tmpl w:val="B33A4D0C"/>
    <w:lvl w:ilvl="0" w:tplc="32AE9A52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A24522E">
      <w:numFmt w:val="bullet"/>
      <w:lvlText w:val="•"/>
      <w:lvlJc w:val="left"/>
      <w:pPr>
        <w:ind w:left="3168" w:hanging="476"/>
      </w:pPr>
      <w:rPr>
        <w:rFonts w:hint="default"/>
      </w:rPr>
    </w:lvl>
    <w:lvl w:ilvl="2" w:tplc="0040E3B6">
      <w:numFmt w:val="bullet"/>
      <w:lvlText w:val="•"/>
      <w:lvlJc w:val="left"/>
      <w:pPr>
        <w:ind w:left="4056" w:hanging="476"/>
      </w:pPr>
      <w:rPr>
        <w:rFonts w:hint="default"/>
      </w:rPr>
    </w:lvl>
    <w:lvl w:ilvl="3" w:tplc="72E409A0">
      <w:numFmt w:val="bullet"/>
      <w:lvlText w:val="•"/>
      <w:lvlJc w:val="left"/>
      <w:pPr>
        <w:ind w:left="4944" w:hanging="476"/>
      </w:pPr>
      <w:rPr>
        <w:rFonts w:hint="default"/>
      </w:rPr>
    </w:lvl>
    <w:lvl w:ilvl="4" w:tplc="7890A966">
      <w:numFmt w:val="bullet"/>
      <w:lvlText w:val="•"/>
      <w:lvlJc w:val="left"/>
      <w:pPr>
        <w:ind w:left="5832" w:hanging="476"/>
      </w:pPr>
      <w:rPr>
        <w:rFonts w:hint="default"/>
      </w:rPr>
    </w:lvl>
    <w:lvl w:ilvl="5" w:tplc="3BB02B6C">
      <w:numFmt w:val="bullet"/>
      <w:lvlText w:val="•"/>
      <w:lvlJc w:val="left"/>
      <w:pPr>
        <w:ind w:left="6720" w:hanging="476"/>
      </w:pPr>
      <w:rPr>
        <w:rFonts w:hint="default"/>
      </w:rPr>
    </w:lvl>
    <w:lvl w:ilvl="6" w:tplc="3048AE56">
      <w:numFmt w:val="bullet"/>
      <w:lvlText w:val="•"/>
      <w:lvlJc w:val="left"/>
      <w:pPr>
        <w:ind w:left="7608" w:hanging="476"/>
      </w:pPr>
      <w:rPr>
        <w:rFonts w:hint="default"/>
      </w:rPr>
    </w:lvl>
    <w:lvl w:ilvl="7" w:tplc="A516A6E4">
      <w:numFmt w:val="bullet"/>
      <w:lvlText w:val="•"/>
      <w:lvlJc w:val="left"/>
      <w:pPr>
        <w:ind w:left="8496" w:hanging="476"/>
      </w:pPr>
      <w:rPr>
        <w:rFonts w:hint="default"/>
      </w:rPr>
    </w:lvl>
    <w:lvl w:ilvl="8" w:tplc="FD7C009E">
      <w:numFmt w:val="bullet"/>
      <w:lvlText w:val="•"/>
      <w:lvlJc w:val="left"/>
      <w:pPr>
        <w:ind w:left="9384" w:hanging="476"/>
      </w:pPr>
      <w:rPr>
        <w:rFonts w:hint="default"/>
      </w:rPr>
    </w:lvl>
  </w:abstractNum>
  <w:abstractNum w:abstractNumId="289" w15:restartNumberingAfterBreak="0">
    <w:nsid w:val="7B360B05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0" w15:restartNumberingAfterBreak="0">
    <w:nsid w:val="7BB637C5"/>
    <w:multiLevelType w:val="hybridMultilevel"/>
    <w:tmpl w:val="65FE2AD4"/>
    <w:lvl w:ilvl="0" w:tplc="8004B330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7C8B3D9B"/>
    <w:multiLevelType w:val="hybridMultilevel"/>
    <w:tmpl w:val="3652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7CA64BED"/>
    <w:multiLevelType w:val="hybridMultilevel"/>
    <w:tmpl w:val="41D267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3" w15:restartNumberingAfterBreak="0">
    <w:nsid w:val="7CCE3D2C"/>
    <w:multiLevelType w:val="hybridMultilevel"/>
    <w:tmpl w:val="E9F60394"/>
    <w:lvl w:ilvl="0" w:tplc="6E5634D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7D77147E"/>
    <w:multiLevelType w:val="hybridMultilevel"/>
    <w:tmpl w:val="D75EE798"/>
    <w:lvl w:ilvl="0" w:tplc="6372A796">
      <w:start w:val="1"/>
      <w:numFmt w:val="upperLetter"/>
      <w:lvlText w:val="%1."/>
      <w:lvlJc w:val="left"/>
      <w:pPr>
        <w:ind w:left="615" w:hanging="47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DA6CE886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E76E09A8">
      <w:start w:val="1"/>
      <w:numFmt w:val="lowerLetter"/>
      <w:lvlText w:val="%3."/>
      <w:lvlJc w:val="left"/>
      <w:pPr>
        <w:ind w:left="2286" w:hanging="476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</w:rPr>
    </w:lvl>
    <w:lvl w:ilvl="3" w:tplc="E282288A">
      <w:numFmt w:val="bullet"/>
      <w:lvlText w:val=""/>
      <w:lvlJc w:val="left"/>
      <w:pPr>
        <w:ind w:left="2760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4" w:tplc="9C7CC7DE">
      <w:numFmt w:val="bullet"/>
      <w:lvlText w:val="•"/>
      <w:lvlJc w:val="left"/>
      <w:pPr>
        <w:ind w:left="2760" w:hanging="476"/>
      </w:pPr>
      <w:rPr>
        <w:rFonts w:hint="default"/>
      </w:rPr>
    </w:lvl>
    <w:lvl w:ilvl="5" w:tplc="3CA63538">
      <w:numFmt w:val="bullet"/>
      <w:lvlText w:val="•"/>
      <w:lvlJc w:val="left"/>
      <w:pPr>
        <w:ind w:left="4160" w:hanging="476"/>
      </w:pPr>
      <w:rPr>
        <w:rFonts w:hint="default"/>
      </w:rPr>
    </w:lvl>
    <w:lvl w:ilvl="6" w:tplc="2E143E1C">
      <w:numFmt w:val="bullet"/>
      <w:lvlText w:val="•"/>
      <w:lvlJc w:val="left"/>
      <w:pPr>
        <w:ind w:left="5560" w:hanging="476"/>
      </w:pPr>
      <w:rPr>
        <w:rFonts w:hint="default"/>
      </w:rPr>
    </w:lvl>
    <w:lvl w:ilvl="7" w:tplc="333E3B04">
      <w:numFmt w:val="bullet"/>
      <w:lvlText w:val="•"/>
      <w:lvlJc w:val="left"/>
      <w:pPr>
        <w:ind w:left="6960" w:hanging="476"/>
      </w:pPr>
      <w:rPr>
        <w:rFonts w:hint="default"/>
      </w:rPr>
    </w:lvl>
    <w:lvl w:ilvl="8" w:tplc="947AB240">
      <w:numFmt w:val="bullet"/>
      <w:lvlText w:val="•"/>
      <w:lvlJc w:val="left"/>
      <w:pPr>
        <w:ind w:left="8360" w:hanging="476"/>
      </w:pPr>
      <w:rPr>
        <w:rFonts w:hint="default"/>
      </w:rPr>
    </w:lvl>
  </w:abstractNum>
  <w:abstractNum w:abstractNumId="295" w15:restartNumberingAfterBreak="0">
    <w:nsid w:val="7DA15FFB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6" w15:restartNumberingAfterBreak="0">
    <w:nsid w:val="7DD94972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7" w15:restartNumberingAfterBreak="0">
    <w:nsid w:val="7E0025B1"/>
    <w:multiLevelType w:val="hybridMultilevel"/>
    <w:tmpl w:val="7A5E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E5718B6"/>
    <w:multiLevelType w:val="hybridMultilevel"/>
    <w:tmpl w:val="534E46E0"/>
    <w:lvl w:ilvl="0" w:tplc="A7087418">
      <w:start w:val="1"/>
      <w:numFmt w:val="decimal"/>
      <w:lvlText w:val="%1."/>
      <w:lvlJc w:val="left"/>
      <w:pPr>
        <w:ind w:left="808" w:hanging="361"/>
      </w:pPr>
      <w:rPr>
        <w:rFonts w:ascii="Calibri" w:eastAsia="Calibri" w:hAnsi="Calibri" w:cs="Calibri" w:hint="default"/>
        <w:spacing w:val="-2"/>
        <w:w w:val="100"/>
        <w:sz w:val="20"/>
        <w:szCs w:val="20"/>
      </w:rPr>
    </w:lvl>
    <w:lvl w:ilvl="1" w:tplc="28941328">
      <w:numFmt w:val="bullet"/>
      <w:lvlText w:val=""/>
      <w:lvlJc w:val="left"/>
      <w:pPr>
        <w:ind w:left="1078" w:hanging="271"/>
      </w:pPr>
      <w:rPr>
        <w:rFonts w:ascii="Symbol" w:eastAsia="Symbol" w:hAnsi="Symbol" w:cs="Symbol" w:hint="default"/>
        <w:w w:val="100"/>
        <w:sz w:val="20"/>
        <w:szCs w:val="20"/>
      </w:rPr>
    </w:lvl>
    <w:lvl w:ilvl="2" w:tplc="3AB8151A">
      <w:numFmt w:val="bullet"/>
      <w:lvlText w:val="•"/>
      <w:lvlJc w:val="left"/>
      <w:pPr>
        <w:ind w:left="1747" w:hanging="271"/>
      </w:pPr>
      <w:rPr>
        <w:rFonts w:hint="default"/>
      </w:rPr>
    </w:lvl>
    <w:lvl w:ilvl="3" w:tplc="E836DE52">
      <w:numFmt w:val="bullet"/>
      <w:lvlText w:val="•"/>
      <w:lvlJc w:val="left"/>
      <w:pPr>
        <w:ind w:left="2415" w:hanging="271"/>
      </w:pPr>
      <w:rPr>
        <w:rFonts w:hint="default"/>
      </w:rPr>
    </w:lvl>
    <w:lvl w:ilvl="4" w:tplc="7D7A4E74">
      <w:numFmt w:val="bullet"/>
      <w:lvlText w:val="•"/>
      <w:lvlJc w:val="left"/>
      <w:pPr>
        <w:ind w:left="3083" w:hanging="271"/>
      </w:pPr>
      <w:rPr>
        <w:rFonts w:hint="default"/>
      </w:rPr>
    </w:lvl>
    <w:lvl w:ilvl="5" w:tplc="21041CAE">
      <w:numFmt w:val="bullet"/>
      <w:lvlText w:val="•"/>
      <w:lvlJc w:val="left"/>
      <w:pPr>
        <w:ind w:left="3751" w:hanging="271"/>
      </w:pPr>
      <w:rPr>
        <w:rFonts w:hint="default"/>
      </w:rPr>
    </w:lvl>
    <w:lvl w:ilvl="6" w:tplc="84066E2C">
      <w:numFmt w:val="bullet"/>
      <w:lvlText w:val="•"/>
      <w:lvlJc w:val="left"/>
      <w:pPr>
        <w:ind w:left="4418" w:hanging="271"/>
      </w:pPr>
      <w:rPr>
        <w:rFonts w:hint="default"/>
      </w:rPr>
    </w:lvl>
    <w:lvl w:ilvl="7" w:tplc="037E62A4">
      <w:numFmt w:val="bullet"/>
      <w:lvlText w:val="•"/>
      <w:lvlJc w:val="left"/>
      <w:pPr>
        <w:ind w:left="5086" w:hanging="271"/>
      </w:pPr>
      <w:rPr>
        <w:rFonts w:hint="default"/>
      </w:rPr>
    </w:lvl>
    <w:lvl w:ilvl="8" w:tplc="8202F542">
      <w:numFmt w:val="bullet"/>
      <w:lvlText w:val="•"/>
      <w:lvlJc w:val="left"/>
      <w:pPr>
        <w:ind w:left="5754" w:hanging="271"/>
      </w:pPr>
      <w:rPr>
        <w:rFonts w:hint="default"/>
      </w:rPr>
    </w:lvl>
  </w:abstractNum>
  <w:abstractNum w:abstractNumId="299" w15:restartNumberingAfterBreak="0">
    <w:nsid w:val="7E8335B8"/>
    <w:multiLevelType w:val="hybridMultilevel"/>
    <w:tmpl w:val="26A60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7F522E1F"/>
    <w:multiLevelType w:val="hybridMultilevel"/>
    <w:tmpl w:val="544C7704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F790B2D"/>
    <w:multiLevelType w:val="hybridMultilevel"/>
    <w:tmpl w:val="B884467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2009215526">
    <w:abstractNumId w:val="166"/>
  </w:num>
  <w:num w:numId="2" w16cid:durableId="67534218">
    <w:abstractNumId w:val="33"/>
  </w:num>
  <w:num w:numId="3" w16cid:durableId="1953390924">
    <w:abstractNumId w:val="241"/>
  </w:num>
  <w:num w:numId="4" w16cid:durableId="983508029">
    <w:abstractNumId w:val="255"/>
  </w:num>
  <w:num w:numId="5" w16cid:durableId="574973594">
    <w:abstractNumId w:val="27"/>
  </w:num>
  <w:num w:numId="6" w16cid:durableId="292248307">
    <w:abstractNumId w:val="119"/>
  </w:num>
  <w:num w:numId="7" w16cid:durableId="935214966">
    <w:abstractNumId w:val="193"/>
  </w:num>
  <w:num w:numId="8" w16cid:durableId="672029700">
    <w:abstractNumId w:val="249"/>
  </w:num>
  <w:num w:numId="9" w16cid:durableId="459999845">
    <w:abstractNumId w:val="270"/>
  </w:num>
  <w:num w:numId="10" w16cid:durableId="1435664250">
    <w:abstractNumId w:val="42"/>
  </w:num>
  <w:num w:numId="11" w16cid:durableId="834759151">
    <w:abstractNumId w:val="211"/>
  </w:num>
  <w:num w:numId="12" w16cid:durableId="288246976">
    <w:abstractNumId w:val="97"/>
  </w:num>
  <w:num w:numId="13" w16cid:durableId="1547334660">
    <w:abstractNumId w:val="12"/>
  </w:num>
  <w:num w:numId="14" w16cid:durableId="457114797">
    <w:abstractNumId w:val="238"/>
  </w:num>
  <w:num w:numId="15" w16cid:durableId="1592466547">
    <w:abstractNumId w:val="184"/>
  </w:num>
  <w:num w:numId="16" w16cid:durableId="120273473">
    <w:abstractNumId w:val="296"/>
  </w:num>
  <w:num w:numId="17" w16cid:durableId="1477450176">
    <w:abstractNumId w:val="247"/>
  </w:num>
  <w:num w:numId="18" w16cid:durableId="911043677">
    <w:abstractNumId w:val="124"/>
  </w:num>
  <w:num w:numId="19" w16cid:durableId="1221332074">
    <w:abstractNumId w:val="295"/>
  </w:num>
  <w:num w:numId="20" w16cid:durableId="149101378">
    <w:abstractNumId w:val="158"/>
  </w:num>
  <w:num w:numId="21" w16cid:durableId="23406151">
    <w:abstractNumId w:val="133"/>
  </w:num>
  <w:num w:numId="22" w16cid:durableId="754284029">
    <w:abstractNumId w:val="228"/>
  </w:num>
  <w:num w:numId="23" w16cid:durableId="1454863429">
    <w:abstractNumId w:val="269"/>
  </w:num>
  <w:num w:numId="24" w16cid:durableId="1684629392">
    <w:abstractNumId w:val="216"/>
  </w:num>
  <w:num w:numId="25" w16cid:durableId="1835105661">
    <w:abstractNumId w:val="289"/>
  </w:num>
  <w:num w:numId="26" w16cid:durableId="1364162804">
    <w:abstractNumId w:val="10"/>
  </w:num>
  <w:num w:numId="27" w16cid:durableId="1294750803">
    <w:abstractNumId w:val="281"/>
  </w:num>
  <w:num w:numId="28" w16cid:durableId="1182933433">
    <w:abstractNumId w:val="103"/>
  </w:num>
  <w:num w:numId="29" w16cid:durableId="723795571">
    <w:abstractNumId w:val="69"/>
  </w:num>
  <w:num w:numId="30" w16cid:durableId="1953510037">
    <w:abstractNumId w:val="64"/>
  </w:num>
  <w:num w:numId="31" w16cid:durableId="78019441">
    <w:abstractNumId w:val="52"/>
  </w:num>
  <w:num w:numId="32" w16cid:durableId="1745948874">
    <w:abstractNumId w:val="55"/>
  </w:num>
  <w:num w:numId="33" w16cid:durableId="119107203">
    <w:abstractNumId w:val="93"/>
  </w:num>
  <w:num w:numId="34" w16cid:durableId="823816542">
    <w:abstractNumId w:val="171"/>
  </w:num>
  <w:num w:numId="35" w16cid:durableId="13239398">
    <w:abstractNumId w:val="104"/>
  </w:num>
  <w:num w:numId="36" w16cid:durableId="62728457">
    <w:abstractNumId w:val="138"/>
  </w:num>
  <w:num w:numId="37" w16cid:durableId="140076642">
    <w:abstractNumId w:val="135"/>
  </w:num>
  <w:num w:numId="38" w16cid:durableId="1512572680">
    <w:abstractNumId w:val="268"/>
  </w:num>
  <w:num w:numId="39" w16cid:durableId="1126578952">
    <w:abstractNumId w:val="280"/>
  </w:num>
  <w:num w:numId="40" w16cid:durableId="240913426">
    <w:abstractNumId w:val="65"/>
  </w:num>
  <w:num w:numId="41" w16cid:durableId="1045063492">
    <w:abstractNumId w:val="22"/>
  </w:num>
  <w:num w:numId="42" w16cid:durableId="340859294">
    <w:abstractNumId w:val="122"/>
  </w:num>
  <w:num w:numId="43" w16cid:durableId="809059970">
    <w:abstractNumId w:val="142"/>
  </w:num>
  <w:num w:numId="44" w16cid:durableId="1387072790">
    <w:abstractNumId w:val="58"/>
  </w:num>
  <w:num w:numId="45" w16cid:durableId="249042409">
    <w:abstractNumId w:val="157"/>
  </w:num>
  <w:num w:numId="46" w16cid:durableId="2126264756">
    <w:abstractNumId w:val="254"/>
  </w:num>
  <w:num w:numId="47" w16cid:durableId="1670064352">
    <w:abstractNumId w:val="78"/>
  </w:num>
  <w:num w:numId="48" w16cid:durableId="1791127211">
    <w:abstractNumId w:val="81"/>
  </w:num>
  <w:num w:numId="49" w16cid:durableId="193080897">
    <w:abstractNumId w:val="43"/>
  </w:num>
  <w:num w:numId="50" w16cid:durableId="2123377515">
    <w:abstractNumId w:val="143"/>
  </w:num>
  <w:num w:numId="51" w16cid:durableId="56365302">
    <w:abstractNumId w:val="177"/>
  </w:num>
  <w:num w:numId="52" w16cid:durableId="944268008">
    <w:abstractNumId w:val="194"/>
  </w:num>
  <w:num w:numId="53" w16cid:durableId="1711683342">
    <w:abstractNumId w:val="288"/>
  </w:num>
  <w:num w:numId="54" w16cid:durableId="1068111290">
    <w:abstractNumId w:val="224"/>
  </w:num>
  <w:num w:numId="55" w16cid:durableId="240718077">
    <w:abstractNumId w:val="215"/>
  </w:num>
  <w:num w:numId="56" w16cid:durableId="686640709">
    <w:abstractNumId w:val="63"/>
  </w:num>
  <w:num w:numId="57" w16cid:durableId="2091198464">
    <w:abstractNumId w:val="32"/>
  </w:num>
  <w:num w:numId="58" w16cid:durableId="1551722657">
    <w:abstractNumId w:val="96"/>
  </w:num>
  <w:num w:numId="59" w16cid:durableId="987438852">
    <w:abstractNumId w:val="17"/>
  </w:num>
  <w:num w:numId="60" w16cid:durableId="46492923">
    <w:abstractNumId w:val="87"/>
  </w:num>
  <w:num w:numId="61" w16cid:durableId="2059934513">
    <w:abstractNumId w:val="61"/>
  </w:num>
  <w:num w:numId="62" w16cid:durableId="761560974">
    <w:abstractNumId w:val="70"/>
  </w:num>
  <w:num w:numId="63" w16cid:durableId="778183128">
    <w:abstractNumId w:val="239"/>
  </w:num>
  <w:num w:numId="64" w16cid:durableId="707492631">
    <w:abstractNumId w:val="278"/>
  </w:num>
  <w:num w:numId="65" w16cid:durableId="806364047">
    <w:abstractNumId w:val="242"/>
  </w:num>
  <w:num w:numId="66" w16cid:durableId="689142527">
    <w:abstractNumId w:val="67"/>
  </w:num>
  <w:num w:numId="67" w16cid:durableId="731150185">
    <w:abstractNumId w:val="207"/>
  </w:num>
  <w:num w:numId="68" w16cid:durableId="1475827440">
    <w:abstractNumId w:val="165"/>
  </w:num>
  <w:num w:numId="69" w16cid:durableId="1822501577">
    <w:abstractNumId w:val="107"/>
  </w:num>
  <w:num w:numId="70" w16cid:durableId="1805006896">
    <w:abstractNumId w:val="236"/>
  </w:num>
  <w:num w:numId="71" w16cid:durableId="2017608336">
    <w:abstractNumId w:val="161"/>
  </w:num>
  <w:num w:numId="72" w16cid:durableId="343359710">
    <w:abstractNumId w:val="128"/>
  </w:num>
  <w:num w:numId="73" w16cid:durableId="1154682871">
    <w:abstractNumId w:val="137"/>
  </w:num>
  <w:num w:numId="74" w16cid:durableId="2038774061">
    <w:abstractNumId w:val="212"/>
  </w:num>
  <w:num w:numId="75" w16cid:durableId="394818791">
    <w:abstractNumId w:val="205"/>
  </w:num>
  <w:num w:numId="76" w16cid:durableId="325090264">
    <w:abstractNumId w:val="301"/>
  </w:num>
  <w:num w:numId="77" w16cid:durableId="716130492">
    <w:abstractNumId w:val="53"/>
  </w:num>
  <w:num w:numId="78" w16cid:durableId="1385373893">
    <w:abstractNumId w:val="232"/>
  </w:num>
  <w:num w:numId="79" w16cid:durableId="149712902">
    <w:abstractNumId w:val="179"/>
  </w:num>
  <w:num w:numId="80" w16cid:durableId="2080862318">
    <w:abstractNumId w:val="162"/>
  </w:num>
  <w:num w:numId="81" w16cid:durableId="339697943">
    <w:abstractNumId w:val="30"/>
  </w:num>
  <w:num w:numId="82" w16cid:durableId="972180184">
    <w:abstractNumId w:val="219"/>
  </w:num>
  <w:num w:numId="83" w16cid:durableId="1764111734">
    <w:abstractNumId w:val="276"/>
  </w:num>
  <w:num w:numId="84" w16cid:durableId="1765685123">
    <w:abstractNumId w:val="106"/>
  </w:num>
  <w:num w:numId="85" w16cid:durableId="2145850966">
    <w:abstractNumId w:val="248"/>
  </w:num>
  <w:num w:numId="86" w16cid:durableId="1940328414">
    <w:abstractNumId w:val="24"/>
  </w:num>
  <w:num w:numId="87" w16cid:durableId="326061626">
    <w:abstractNumId w:val="125"/>
  </w:num>
  <w:num w:numId="88" w16cid:durableId="1785423576">
    <w:abstractNumId w:val="83"/>
  </w:num>
  <w:num w:numId="89" w16cid:durableId="761686759">
    <w:abstractNumId w:val="127"/>
  </w:num>
  <w:num w:numId="90" w16cid:durableId="310407178">
    <w:abstractNumId w:val="88"/>
  </w:num>
  <w:num w:numId="91" w16cid:durableId="1827353160">
    <w:abstractNumId w:val="201"/>
    <w:lvlOverride w:ilvl="0">
      <w:startOverride w:val="1"/>
    </w:lvlOverride>
  </w:num>
  <w:num w:numId="92" w16cid:durableId="1777217436">
    <w:abstractNumId w:val="201"/>
    <w:lvlOverride w:ilvl="0">
      <w:startOverride w:val="1"/>
    </w:lvlOverride>
  </w:num>
  <w:num w:numId="93" w16cid:durableId="635840965">
    <w:abstractNumId w:val="114"/>
  </w:num>
  <w:num w:numId="94" w16cid:durableId="619453958">
    <w:abstractNumId w:val="15"/>
  </w:num>
  <w:num w:numId="95" w16cid:durableId="218590448">
    <w:abstractNumId w:val="178"/>
  </w:num>
  <w:num w:numId="96" w16cid:durableId="1602227298">
    <w:abstractNumId w:val="20"/>
  </w:num>
  <w:num w:numId="97" w16cid:durableId="1339506908">
    <w:abstractNumId w:val="172"/>
  </w:num>
  <w:num w:numId="98" w16cid:durableId="331301243">
    <w:abstractNumId w:val="77"/>
  </w:num>
  <w:num w:numId="99" w16cid:durableId="105202802">
    <w:abstractNumId w:val="154"/>
  </w:num>
  <w:num w:numId="100" w16cid:durableId="1229459017">
    <w:abstractNumId w:val="286"/>
  </w:num>
  <w:num w:numId="101" w16cid:durableId="145779903">
    <w:abstractNumId w:val="45"/>
  </w:num>
  <w:num w:numId="102" w16cid:durableId="243221929">
    <w:abstractNumId w:val="31"/>
  </w:num>
  <w:num w:numId="103" w16cid:durableId="1626960361">
    <w:abstractNumId w:val="265"/>
  </w:num>
  <w:num w:numId="104" w16cid:durableId="532380152">
    <w:abstractNumId w:val="195"/>
  </w:num>
  <w:num w:numId="105" w16cid:durableId="1838183582">
    <w:abstractNumId w:val="279"/>
  </w:num>
  <w:num w:numId="106" w16cid:durableId="853807133">
    <w:abstractNumId w:val="89"/>
  </w:num>
  <w:num w:numId="107" w16cid:durableId="690185372">
    <w:abstractNumId w:val="41"/>
  </w:num>
  <w:num w:numId="108" w16cid:durableId="1441607290">
    <w:abstractNumId w:val="267"/>
  </w:num>
  <w:num w:numId="109" w16cid:durableId="1382288359">
    <w:abstractNumId w:val="72"/>
  </w:num>
  <w:num w:numId="110" w16cid:durableId="1068649953">
    <w:abstractNumId w:val="287"/>
  </w:num>
  <w:num w:numId="111" w16cid:durableId="1347177314">
    <w:abstractNumId w:val="213"/>
  </w:num>
  <w:num w:numId="112" w16cid:durableId="2135176758">
    <w:abstractNumId w:val="196"/>
  </w:num>
  <w:num w:numId="113" w16cid:durableId="2043746164">
    <w:abstractNumId w:val="185"/>
  </w:num>
  <w:num w:numId="114" w16cid:durableId="943877673">
    <w:abstractNumId w:val="235"/>
  </w:num>
  <w:num w:numId="115" w16cid:durableId="495535233">
    <w:abstractNumId w:val="284"/>
  </w:num>
  <w:num w:numId="116" w16cid:durableId="2131241994">
    <w:abstractNumId w:val="183"/>
  </w:num>
  <w:num w:numId="117" w16cid:durableId="1628122009">
    <w:abstractNumId w:val="237"/>
  </w:num>
  <w:num w:numId="118" w16cid:durableId="653528795">
    <w:abstractNumId w:val="197"/>
  </w:num>
  <w:num w:numId="119" w16cid:durableId="938487388">
    <w:abstractNumId w:val="190"/>
  </w:num>
  <w:num w:numId="120" w16cid:durableId="1616672602">
    <w:abstractNumId w:val="240"/>
  </w:num>
  <w:num w:numId="121" w16cid:durableId="616986944">
    <w:abstractNumId w:val="202"/>
  </w:num>
  <w:num w:numId="122" w16cid:durableId="1828401599">
    <w:abstractNumId w:val="230"/>
  </w:num>
  <w:num w:numId="123" w16cid:durableId="1439105950">
    <w:abstractNumId w:val="56"/>
  </w:num>
  <w:num w:numId="124" w16cid:durableId="1003824970">
    <w:abstractNumId w:val="176"/>
  </w:num>
  <w:num w:numId="125" w16cid:durableId="261306759">
    <w:abstractNumId w:val="13"/>
  </w:num>
  <w:num w:numId="126" w16cid:durableId="1533493996">
    <w:abstractNumId w:val="25"/>
  </w:num>
  <w:num w:numId="127" w16cid:durableId="1726101319">
    <w:abstractNumId w:val="141"/>
  </w:num>
  <w:num w:numId="128" w16cid:durableId="498467942">
    <w:abstractNumId w:val="198"/>
  </w:num>
  <w:num w:numId="129" w16cid:durableId="1908224541">
    <w:abstractNumId w:val="163"/>
  </w:num>
  <w:num w:numId="130" w16cid:durableId="726999806">
    <w:abstractNumId w:val="14"/>
  </w:num>
  <w:num w:numId="131" w16cid:durableId="117531485">
    <w:abstractNumId w:val="293"/>
  </w:num>
  <w:num w:numId="132" w16cid:durableId="337659273">
    <w:abstractNumId w:val="153"/>
  </w:num>
  <w:num w:numId="133" w16cid:durableId="179242308">
    <w:abstractNumId w:val="294"/>
  </w:num>
  <w:num w:numId="134" w16cid:durableId="1142498881">
    <w:abstractNumId w:val="101"/>
  </w:num>
  <w:num w:numId="135" w16cid:durableId="1885098958">
    <w:abstractNumId w:val="203"/>
  </w:num>
  <w:num w:numId="136" w16cid:durableId="1976906831">
    <w:abstractNumId w:val="21"/>
  </w:num>
  <w:num w:numId="137" w16cid:durableId="1227256274">
    <w:abstractNumId w:val="59"/>
  </w:num>
  <w:num w:numId="138" w16cid:durableId="333920280">
    <w:abstractNumId w:val="283"/>
  </w:num>
  <w:num w:numId="139" w16cid:durableId="471557025">
    <w:abstractNumId w:val="26"/>
  </w:num>
  <w:num w:numId="140" w16cid:durableId="2090299512">
    <w:abstractNumId w:val="260"/>
  </w:num>
  <w:num w:numId="141" w16cid:durableId="1066534256">
    <w:abstractNumId w:val="134"/>
    <w:lvlOverride w:ilvl="0">
      <w:startOverride w:val="1"/>
    </w:lvlOverride>
  </w:num>
  <w:num w:numId="142" w16cid:durableId="1681589644">
    <w:abstractNumId w:val="204"/>
  </w:num>
  <w:num w:numId="143" w16cid:durableId="1455054943">
    <w:abstractNumId w:val="38"/>
  </w:num>
  <w:num w:numId="144" w16cid:durableId="2085176073">
    <w:abstractNumId w:val="74"/>
  </w:num>
  <w:num w:numId="145" w16cid:durableId="1135490921">
    <w:abstractNumId w:val="226"/>
  </w:num>
  <w:num w:numId="146" w16cid:durableId="916089173">
    <w:abstractNumId w:val="174"/>
  </w:num>
  <w:num w:numId="147" w16cid:durableId="393773008">
    <w:abstractNumId w:val="49"/>
  </w:num>
  <w:num w:numId="148" w16cid:durableId="219171133">
    <w:abstractNumId w:val="155"/>
  </w:num>
  <w:num w:numId="149" w16cid:durableId="633490314">
    <w:abstractNumId w:val="136"/>
  </w:num>
  <w:num w:numId="150" w16cid:durableId="1123688531">
    <w:abstractNumId w:val="234"/>
  </w:num>
  <w:num w:numId="151" w16cid:durableId="1586110996">
    <w:abstractNumId w:val="152"/>
  </w:num>
  <w:num w:numId="152" w16cid:durableId="804196170">
    <w:abstractNumId w:val="121"/>
  </w:num>
  <w:num w:numId="153" w16cid:durableId="334306297">
    <w:abstractNumId w:val="48"/>
  </w:num>
  <w:num w:numId="154" w16cid:durableId="191454290">
    <w:abstractNumId w:val="79"/>
  </w:num>
  <w:num w:numId="155" w16cid:durableId="656609950">
    <w:abstractNumId w:val="271"/>
  </w:num>
  <w:num w:numId="156" w16cid:durableId="526531629">
    <w:abstractNumId w:val="147"/>
  </w:num>
  <w:num w:numId="157" w16cid:durableId="1176730499">
    <w:abstractNumId w:val="47"/>
  </w:num>
  <w:num w:numId="158" w16cid:durableId="1728141706">
    <w:abstractNumId w:val="51"/>
  </w:num>
  <w:num w:numId="159" w16cid:durableId="363094417">
    <w:abstractNumId w:val="206"/>
  </w:num>
  <w:num w:numId="160" w16cid:durableId="1852259627">
    <w:abstractNumId w:val="140"/>
  </w:num>
  <w:num w:numId="161" w16cid:durableId="1809976025">
    <w:abstractNumId w:val="274"/>
  </w:num>
  <w:num w:numId="162" w16cid:durableId="58597162">
    <w:abstractNumId w:val="290"/>
  </w:num>
  <w:num w:numId="163" w16cid:durableId="560093062">
    <w:abstractNumId w:val="261"/>
  </w:num>
  <w:num w:numId="164" w16cid:durableId="933437526">
    <w:abstractNumId w:val="37"/>
  </w:num>
  <w:num w:numId="165" w16cid:durableId="42757224">
    <w:abstractNumId w:val="80"/>
  </w:num>
  <w:num w:numId="166" w16cid:durableId="1686520479">
    <w:abstractNumId w:val="71"/>
  </w:num>
  <w:num w:numId="167" w16cid:durableId="244923592">
    <w:abstractNumId w:val="54"/>
  </w:num>
  <w:num w:numId="168" w16cid:durableId="488717958">
    <w:abstractNumId w:val="145"/>
  </w:num>
  <w:num w:numId="169" w16cid:durableId="1256330372">
    <w:abstractNumId w:val="282"/>
  </w:num>
  <w:num w:numId="170" w16cid:durableId="1682471218">
    <w:abstractNumId w:val="149"/>
  </w:num>
  <w:num w:numId="171" w16cid:durableId="826824554">
    <w:abstractNumId w:val="131"/>
  </w:num>
  <w:num w:numId="172" w16cid:durableId="1830245528">
    <w:abstractNumId w:val="36"/>
  </w:num>
  <w:num w:numId="173" w16cid:durableId="115223468">
    <w:abstractNumId w:val="223"/>
  </w:num>
  <w:num w:numId="174" w16cid:durableId="362442474">
    <w:abstractNumId w:val="208"/>
  </w:num>
  <w:num w:numId="175" w16cid:durableId="1875382490">
    <w:abstractNumId w:val="266"/>
  </w:num>
  <w:num w:numId="176" w16cid:durableId="579608315">
    <w:abstractNumId w:val="91"/>
  </w:num>
  <w:num w:numId="177" w16cid:durableId="1710565654">
    <w:abstractNumId w:val="221"/>
  </w:num>
  <w:num w:numId="178" w16cid:durableId="343174531">
    <w:abstractNumId w:val="222"/>
  </w:num>
  <w:num w:numId="179" w16cid:durableId="1977176885">
    <w:abstractNumId w:val="11"/>
  </w:num>
  <w:num w:numId="180" w16cid:durableId="1754468555">
    <w:abstractNumId w:val="220"/>
  </w:num>
  <w:num w:numId="181" w16cid:durableId="443309839">
    <w:abstractNumId w:val="298"/>
  </w:num>
  <w:num w:numId="182" w16cid:durableId="1610579087">
    <w:abstractNumId w:val="175"/>
  </w:num>
  <w:num w:numId="183" w16cid:durableId="614365505">
    <w:abstractNumId w:val="285"/>
  </w:num>
  <w:num w:numId="184" w16cid:durableId="2079858139">
    <w:abstractNumId w:val="250"/>
  </w:num>
  <w:num w:numId="185" w16cid:durableId="1870681131">
    <w:abstractNumId w:val="150"/>
  </w:num>
  <w:num w:numId="186" w16cid:durableId="1020474988">
    <w:abstractNumId w:val="258"/>
  </w:num>
  <w:num w:numId="187" w16cid:durableId="337074648">
    <w:abstractNumId w:val="192"/>
  </w:num>
  <w:num w:numId="188" w16cid:durableId="552736174">
    <w:abstractNumId w:val="75"/>
  </w:num>
  <w:num w:numId="189" w16cid:durableId="419521787">
    <w:abstractNumId w:val="35"/>
  </w:num>
  <w:num w:numId="190" w16cid:durableId="1368335482">
    <w:abstractNumId w:val="243"/>
  </w:num>
  <w:num w:numId="191" w16cid:durableId="1877311391">
    <w:abstractNumId w:val="57"/>
  </w:num>
  <w:num w:numId="192" w16cid:durableId="203759610">
    <w:abstractNumId w:val="98"/>
  </w:num>
  <w:num w:numId="193" w16cid:durableId="1043098843">
    <w:abstractNumId w:val="112"/>
  </w:num>
  <w:num w:numId="194" w16cid:durableId="1130585185">
    <w:abstractNumId w:val="95"/>
  </w:num>
  <w:num w:numId="195" w16cid:durableId="924999806">
    <w:abstractNumId w:val="84"/>
  </w:num>
  <w:num w:numId="196" w16cid:durableId="1051272901">
    <w:abstractNumId w:val="182"/>
  </w:num>
  <w:num w:numId="197" w16cid:durableId="690688758">
    <w:abstractNumId w:val="168"/>
  </w:num>
  <w:num w:numId="198" w16cid:durableId="808859766">
    <w:abstractNumId w:val="275"/>
  </w:num>
  <w:num w:numId="199" w16cid:durableId="1514998083">
    <w:abstractNumId w:val="273"/>
  </w:num>
  <w:num w:numId="200" w16cid:durableId="1891334101">
    <w:abstractNumId w:val="66"/>
  </w:num>
  <w:num w:numId="201" w16cid:durableId="900216367">
    <w:abstractNumId w:val="151"/>
  </w:num>
  <w:num w:numId="202" w16cid:durableId="2053311898">
    <w:abstractNumId w:val="259"/>
  </w:num>
  <w:num w:numId="203" w16cid:durableId="1592545510">
    <w:abstractNumId w:val="181"/>
  </w:num>
  <w:num w:numId="204" w16cid:durableId="2100321901">
    <w:abstractNumId w:val="164"/>
  </w:num>
  <w:num w:numId="205" w16cid:durableId="2073770159">
    <w:abstractNumId w:val="86"/>
  </w:num>
  <w:num w:numId="206" w16cid:durableId="1843425888">
    <w:abstractNumId w:val="115"/>
  </w:num>
  <w:num w:numId="207" w16cid:durableId="958561542">
    <w:abstractNumId w:val="132"/>
  </w:num>
  <w:num w:numId="208" w16cid:durableId="1869879262">
    <w:abstractNumId w:val="148"/>
  </w:num>
  <w:num w:numId="209" w16cid:durableId="183633169">
    <w:abstractNumId w:val="191"/>
  </w:num>
  <w:num w:numId="210" w16cid:durableId="1101486241">
    <w:abstractNumId w:val="16"/>
  </w:num>
  <w:num w:numId="211" w16cid:durableId="1200314977">
    <w:abstractNumId w:val="110"/>
  </w:num>
  <w:num w:numId="212" w16cid:durableId="1715613052">
    <w:abstractNumId w:val="109"/>
  </w:num>
  <w:num w:numId="213" w16cid:durableId="1872188534">
    <w:abstractNumId w:val="262"/>
  </w:num>
  <w:num w:numId="214" w16cid:durableId="1394817001">
    <w:abstractNumId w:val="231"/>
  </w:num>
  <w:num w:numId="215" w16cid:durableId="91821378">
    <w:abstractNumId w:val="146"/>
  </w:num>
  <w:num w:numId="216" w16cid:durableId="1735469558">
    <w:abstractNumId w:val="40"/>
  </w:num>
  <w:num w:numId="217" w16cid:durableId="1847398519">
    <w:abstractNumId w:val="159"/>
  </w:num>
  <w:num w:numId="218" w16cid:durableId="1277444370">
    <w:abstractNumId w:val="90"/>
  </w:num>
  <w:num w:numId="219" w16cid:durableId="1545559435">
    <w:abstractNumId w:val="123"/>
  </w:num>
  <w:num w:numId="220" w16cid:durableId="1505827452">
    <w:abstractNumId w:val="263"/>
  </w:num>
  <w:num w:numId="221" w16cid:durableId="1604533036">
    <w:abstractNumId w:val="297"/>
  </w:num>
  <w:num w:numId="222" w16cid:durableId="1194344430">
    <w:abstractNumId w:val="139"/>
  </w:num>
  <w:num w:numId="223" w16cid:durableId="853226846">
    <w:abstractNumId w:val="19"/>
  </w:num>
  <w:num w:numId="224" w16cid:durableId="485783056">
    <w:abstractNumId w:val="92"/>
  </w:num>
  <w:num w:numId="225" w16cid:durableId="843011629">
    <w:abstractNumId w:val="111"/>
  </w:num>
  <w:num w:numId="226" w16cid:durableId="2077820003">
    <w:abstractNumId w:val="210"/>
  </w:num>
  <w:num w:numId="227" w16cid:durableId="636373773">
    <w:abstractNumId w:val="229"/>
  </w:num>
  <w:num w:numId="228" w16cid:durableId="110514970">
    <w:abstractNumId w:val="251"/>
  </w:num>
  <w:num w:numId="229" w16cid:durableId="170221835">
    <w:abstractNumId w:val="199"/>
  </w:num>
  <w:num w:numId="230" w16cid:durableId="1125001461">
    <w:abstractNumId w:val="108"/>
  </w:num>
  <w:num w:numId="231" w16cid:durableId="2022703925">
    <w:abstractNumId w:val="113"/>
  </w:num>
  <w:num w:numId="232" w16cid:durableId="339239881">
    <w:abstractNumId w:val="170"/>
  </w:num>
  <w:num w:numId="233" w16cid:durableId="1045447121">
    <w:abstractNumId w:val="29"/>
  </w:num>
  <w:num w:numId="234" w16cid:durableId="1637443856">
    <w:abstractNumId w:val="209"/>
  </w:num>
  <w:num w:numId="235" w16cid:durableId="969482355">
    <w:abstractNumId w:val="44"/>
  </w:num>
  <w:num w:numId="236" w16cid:durableId="1950353557">
    <w:abstractNumId w:val="160"/>
  </w:num>
  <w:num w:numId="237" w16cid:durableId="90243185">
    <w:abstractNumId w:val="180"/>
  </w:num>
  <w:num w:numId="238" w16cid:durableId="869875233">
    <w:abstractNumId w:val="76"/>
  </w:num>
  <w:num w:numId="239" w16cid:durableId="856818734">
    <w:abstractNumId w:val="291"/>
  </w:num>
  <w:num w:numId="240" w16cid:durableId="1053582588">
    <w:abstractNumId w:val="130"/>
  </w:num>
  <w:num w:numId="241" w16cid:durableId="1404402674">
    <w:abstractNumId w:val="227"/>
  </w:num>
  <w:num w:numId="242" w16cid:durableId="77024555">
    <w:abstractNumId w:val="169"/>
  </w:num>
  <w:num w:numId="243" w16cid:durableId="670181840">
    <w:abstractNumId w:val="189"/>
  </w:num>
  <w:num w:numId="244" w16cid:durableId="2048405050">
    <w:abstractNumId w:val="253"/>
  </w:num>
  <w:num w:numId="245" w16cid:durableId="1678920606">
    <w:abstractNumId w:val="299"/>
  </w:num>
  <w:num w:numId="246" w16cid:durableId="2102020530">
    <w:abstractNumId w:val="233"/>
  </w:num>
  <w:num w:numId="247" w16cid:durableId="25446933">
    <w:abstractNumId w:val="116"/>
  </w:num>
  <w:num w:numId="248" w16cid:durableId="1470704144">
    <w:abstractNumId w:val="120"/>
  </w:num>
  <w:num w:numId="249" w16cid:durableId="1762069708">
    <w:abstractNumId w:val="244"/>
  </w:num>
  <w:num w:numId="250" w16cid:durableId="843056368">
    <w:abstractNumId w:val="129"/>
  </w:num>
  <w:num w:numId="251" w16cid:durableId="490292650">
    <w:abstractNumId w:val="256"/>
  </w:num>
  <w:num w:numId="252" w16cid:durableId="591476348">
    <w:abstractNumId w:val="68"/>
  </w:num>
  <w:num w:numId="253" w16cid:durableId="1877355446">
    <w:abstractNumId w:val="272"/>
  </w:num>
  <w:num w:numId="254" w16cid:durableId="527521786">
    <w:abstractNumId w:val="257"/>
  </w:num>
  <w:num w:numId="255" w16cid:durableId="42944720">
    <w:abstractNumId w:val="186"/>
  </w:num>
  <w:num w:numId="256" w16cid:durableId="1726954897">
    <w:abstractNumId w:val="118"/>
  </w:num>
  <w:num w:numId="257" w16cid:durableId="496924683">
    <w:abstractNumId w:val="46"/>
  </w:num>
  <w:num w:numId="258" w16cid:durableId="1376387396">
    <w:abstractNumId w:val="200"/>
  </w:num>
  <w:num w:numId="259" w16cid:durableId="388963846">
    <w:abstractNumId w:val="300"/>
  </w:num>
  <w:num w:numId="260" w16cid:durableId="1818304097">
    <w:abstractNumId w:val="60"/>
  </w:num>
  <w:num w:numId="261" w16cid:durableId="1902205127">
    <w:abstractNumId w:val="82"/>
  </w:num>
  <w:num w:numId="262" w16cid:durableId="1375692157">
    <w:abstractNumId w:val="264"/>
  </w:num>
  <w:num w:numId="263" w16cid:durableId="384524570">
    <w:abstractNumId w:val="144"/>
  </w:num>
  <w:num w:numId="264" w16cid:durableId="673533017">
    <w:abstractNumId w:val="292"/>
  </w:num>
  <w:num w:numId="265" w16cid:durableId="1872064012">
    <w:abstractNumId w:val="252"/>
  </w:num>
  <w:num w:numId="266" w16cid:durableId="914315017">
    <w:abstractNumId w:val="50"/>
  </w:num>
  <w:num w:numId="267" w16cid:durableId="971596329">
    <w:abstractNumId w:val="225"/>
  </w:num>
  <w:num w:numId="268" w16cid:durableId="2065441770">
    <w:abstractNumId w:val="99"/>
  </w:num>
  <w:num w:numId="269" w16cid:durableId="2122265047">
    <w:abstractNumId w:val="246"/>
  </w:num>
  <w:num w:numId="270" w16cid:durableId="733625645">
    <w:abstractNumId w:val="126"/>
  </w:num>
  <w:num w:numId="271" w16cid:durableId="1195315078">
    <w:abstractNumId w:val="218"/>
  </w:num>
  <w:num w:numId="272" w16cid:durableId="1398631592">
    <w:abstractNumId w:val="94"/>
  </w:num>
  <w:num w:numId="273" w16cid:durableId="612515260">
    <w:abstractNumId w:val="173"/>
  </w:num>
  <w:num w:numId="274" w16cid:durableId="1277715357">
    <w:abstractNumId w:val="187"/>
  </w:num>
  <w:num w:numId="275" w16cid:durableId="1936669178">
    <w:abstractNumId w:val="85"/>
  </w:num>
  <w:num w:numId="276" w16cid:durableId="1916474140">
    <w:abstractNumId w:val="23"/>
  </w:num>
  <w:num w:numId="277" w16cid:durableId="1448888451">
    <w:abstractNumId w:val="105"/>
  </w:num>
  <w:num w:numId="278" w16cid:durableId="990594560">
    <w:abstractNumId w:val="102"/>
  </w:num>
  <w:num w:numId="279" w16cid:durableId="1997681318">
    <w:abstractNumId w:val="167"/>
  </w:num>
  <w:num w:numId="280" w16cid:durableId="642587491">
    <w:abstractNumId w:val="18"/>
  </w:num>
  <w:num w:numId="281" w16cid:durableId="902255785">
    <w:abstractNumId w:val="28"/>
  </w:num>
  <w:num w:numId="282" w16cid:durableId="1236236169">
    <w:abstractNumId w:val="100"/>
  </w:num>
  <w:num w:numId="283" w16cid:durableId="1623150182">
    <w:abstractNumId w:val="245"/>
  </w:num>
  <w:num w:numId="284" w16cid:durableId="1726181086">
    <w:abstractNumId w:val="188"/>
  </w:num>
  <w:num w:numId="285" w16cid:durableId="891309688">
    <w:abstractNumId w:val="9"/>
  </w:num>
  <w:num w:numId="286" w16cid:durableId="432828365">
    <w:abstractNumId w:val="7"/>
  </w:num>
  <w:num w:numId="287" w16cid:durableId="317081508">
    <w:abstractNumId w:val="6"/>
  </w:num>
  <w:num w:numId="288" w16cid:durableId="613438901">
    <w:abstractNumId w:val="5"/>
  </w:num>
  <w:num w:numId="289" w16cid:durableId="244076031">
    <w:abstractNumId w:val="4"/>
  </w:num>
  <w:num w:numId="290" w16cid:durableId="1078592962">
    <w:abstractNumId w:val="8"/>
  </w:num>
  <w:num w:numId="291" w16cid:durableId="1769156278">
    <w:abstractNumId w:val="3"/>
  </w:num>
  <w:num w:numId="292" w16cid:durableId="62221675">
    <w:abstractNumId w:val="2"/>
  </w:num>
  <w:num w:numId="293" w16cid:durableId="157355356">
    <w:abstractNumId w:val="1"/>
  </w:num>
  <w:num w:numId="294" w16cid:durableId="1278492136">
    <w:abstractNumId w:val="0"/>
  </w:num>
  <w:num w:numId="295" w16cid:durableId="1269655865">
    <w:abstractNumId w:val="156"/>
  </w:num>
  <w:num w:numId="296" w16cid:durableId="2055421997">
    <w:abstractNumId w:val="117"/>
  </w:num>
  <w:num w:numId="297" w16cid:durableId="691809714">
    <w:abstractNumId w:val="277"/>
  </w:num>
  <w:num w:numId="298" w16cid:durableId="1617058694">
    <w:abstractNumId w:val="39"/>
  </w:num>
  <w:num w:numId="299" w16cid:durableId="12536759">
    <w:abstractNumId w:val="73"/>
  </w:num>
  <w:num w:numId="300" w16cid:durableId="1617368807">
    <w:abstractNumId w:val="214"/>
  </w:num>
  <w:num w:numId="301" w16cid:durableId="126510574">
    <w:abstractNumId w:val="34"/>
  </w:num>
  <w:num w:numId="302" w16cid:durableId="1144154929">
    <w:abstractNumId w:val="217"/>
  </w:num>
  <w:num w:numId="303" w16cid:durableId="1578900286">
    <w:abstractNumId w:val="62"/>
  </w:num>
  <w:numIdMacAtCleanup w:val="3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588"/>
    <w:rsid w:val="00003322"/>
    <w:rsid w:val="00003660"/>
    <w:rsid w:val="00003A13"/>
    <w:rsid w:val="00003C71"/>
    <w:rsid w:val="000041A2"/>
    <w:rsid w:val="00004FCA"/>
    <w:rsid w:val="00005054"/>
    <w:rsid w:val="00005935"/>
    <w:rsid w:val="00006488"/>
    <w:rsid w:val="00006A39"/>
    <w:rsid w:val="00007C48"/>
    <w:rsid w:val="00007CD9"/>
    <w:rsid w:val="00007DF5"/>
    <w:rsid w:val="0001004F"/>
    <w:rsid w:val="0001062C"/>
    <w:rsid w:val="00011D80"/>
    <w:rsid w:val="000124F4"/>
    <w:rsid w:val="00012D5A"/>
    <w:rsid w:val="00014F49"/>
    <w:rsid w:val="00015161"/>
    <w:rsid w:val="00017695"/>
    <w:rsid w:val="00020C6B"/>
    <w:rsid w:val="00021384"/>
    <w:rsid w:val="00021D35"/>
    <w:rsid w:val="00022F49"/>
    <w:rsid w:val="00023AE8"/>
    <w:rsid w:val="00024AAB"/>
    <w:rsid w:val="00025551"/>
    <w:rsid w:val="00025C64"/>
    <w:rsid w:val="000260C9"/>
    <w:rsid w:val="000263BA"/>
    <w:rsid w:val="000277F7"/>
    <w:rsid w:val="00027D0F"/>
    <w:rsid w:val="00031926"/>
    <w:rsid w:val="00031D6B"/>
    <w:rsid w:val="00032588"/>
    <w:rsid w:val="00036AA3"/>
    <w:rsid w:val="00036D22"/>
    <w:rsid w:val="00041DC5"/>
    <w:rsid w:val="00042699"/>
    <w:rsid w:val="000427D3"/>
    <w:rsid w:val="00043E7C"/>
    <w:rsid w:val="00043EE3"/>
    <w:rsid w:val="000458B6"/>
    <w:rsid w:val="000469CC"/>
    <w:rsid w:val="00046BCD"/>
    <w:rsid w:val="00047198"/>
    <w:rsid w:val="00047204"/>
    <w:rsid w:val="00050E23"/>
    <w:rsid w:val="000528F7"/>
    <w:rsid w:val="00052B45"/>
    <w:rsid w:val="00055083"/>
    <w:rsid w:val="000551C0"/>
    <w:rsid w:val="000557D0"/>
    <w:rsid w:val="00057989"/>
    <w:rsid w:val="00057F56"/>
    <w:rsid w:val="00060204"/>
    <w:rsid w:val="00062107"/>
    <w:rsid w:val="00063783"/>
    <w:rsid w:val="00064547"/>
    <w:rsid w:val="00066690"/>
    <w:rsid w:val="00066A97"/>
    <w:rsid w:val="00066B19"/>
    <w:rsid w:val="00067AA9"/>
    <w:rsid w:val="000713EE"/>
    <w:rsid w:val="000716E3"/>
    <w:rsid w:val="000733DC"/>
    <w:rsid w:val="00074F08"/>
    <w:rsid w:val="000809E9"/>
    <w:rsid w:val="00080E6F"/>
    <w:rsid w:val="000814AB"/>
    <w:rsid w:val="00081643"/>
    <w:rsid w:val="0008260D"/>
    <w:rsid w:val="000831E4"/>
    <w:rsid w:val="0008411C"/>
    <w:rsid w:val="00084E28"/>
    <w:rsid w:val="000856BA"/>
    <w:rsid w:val="000859DE"/>
    <w:rsid w:val="0008662A"/>
    <w:rsid w:val="00086C20"/>
    <w:rsid w:val="0009188D"/>
    <w:rsid w:val="00093596"/>
    <w:rsid w:val="00097A57"/>
    <w:rsid w:val="00097D53"/>
    <w:rsid w:val="00097E38"/>
    <w:rsid w:val="000A0B81"/>
    <w:rsid w:val="000A0DD5"/>
    <w:rsid w:val="000A1DFF"/>
    <w:rsid w:val="000A3297"/>
    <w:rsid w:val="000A660C"/>
    <w:rsid w:val="000A6CA1"/>
    <w:rsid w:val="000A6E40"/>
    <w:rsid w:val="000A798A"/>
    <w:rsid w:val="000B008D"/>
    <w:rsid w:val="000B0FAB"/>
    <w:rsid w:val="000B49E6"/>
    <w:rsid w:val="000B6E66"/>
    <w:rsid w:val="000B756D"/>
    <w:rsid w:val="000B789D"/>
    <w:rsid w:val="000C0E11"/>
    <w:rsid w:val="000C1AE0"/>
    <w:rsid w:val="000C285E"/>
    <w:rsid w:val="000C31A2"/>
    <w:rsid w:val="000C37F9"/>
    <w:rsid w:val="000C716D"/>
    <w:rsid w:val="000C744D"/>
    <w:rsid w:val="000D036B"/>
    <w:rsid w:val="000D311F"/>
    <w:rsid w:val="000D3F30"/>
    <w:rsid w:val="000D4BCC"/>
    <w:rsid w:val="000D52B1"/>
    <w:rsid w:val="000D5DFC"/>
    <w:rsid w:val="000D614F"/>
    <w:rsid w:val="000D7C1D"/>
    <w:rsid w:val="000D7DFF"/>
    <w:rsid w:val="000D7F57"/>
    <w:rsid w:val="000E1559"/>
    <w:rsid w:val="000E253E"/>
    <w:rsid w:val="000E2E43"/>
    <w:rsid w:val="000E34E0"/>
    <w:rsid w:val="000E5A11"/>
    <w:rsid w:val="000E5EB7"/>
    <w:rsid w:val="000E673E"/>
    <w:rsid w:val="000E73FB"/>
    <w:rsid w:val="000E7673"/>
    <w:rsid w:val="000F1CD0"/>
    <w:rsid w:val="000F1F41"/>
    <w:rsid w:val="000F2644"/>
    <w:rsid w:val="000F3719"/>
    <w:rsid w:val="000F61E0"/>
    <w:rsid w:val="000F69AD"/>
    <w:rsid w:val="000F6A50"/>
    <w:rsid w:val="000F7423"/>
    <w:rsid w:val="00102870"/>
    <w:rsid w:val="00102B94"/>
    <w:rsid w:val="00103275"/>
    <w:rsid w:val="00103D93"/>
    <w:rsid w:val="00104E89"/>
    <w:rsid w:val="0010555B"/>
    <w:rsid w:val="00107138"/>
    <w:rsid w:val="001100EF"/>
    <w:rsid w:val="00111AAC"/>
    <w:rsid w:val="00112371"/>
    <w:rsid w:val="001133B8"/>
    <w:rsid w:val="00113B6C"/>
    <w:rsid w:val="001142BE"/>
    <w:rsid w:val="0011440A"/>
    <w:rsid w:val="00115848"/>
    <w:rsid w:val="0012041B"/>
    <w:rsid w:val="00120F34"/>
    <w:rsid w:val="00120F6A"/>
    <w:rsid w:val="00122C4C"/>
    <w:rsid w:val="00123297"/>
    <w:rsid w:val="00123457"/>
    <w:rsid w:val="00123B63"/>
    <w:rsid w:val="0012672B"/>
    <w:rsid w:val="001276FD"/>
    <w:rsid w:val="00127E81"/>
    <w:rsid w:val="0013036D"/>
    <w:rsid w:val="001303F7"/>
    <w:rsid w:val="00130EC4"/>
    <w:rsid w:val="00131AB4"/>
    <w:rsid w:val="00136732"/>
    <w:rsid w:val="00137FD1"/>
    <w:rsid w:val="001401A1"/>
    <w:rsid w:val="00140673"/>
    <w:rsid w:val="0014239C"/>
    <w:rsid w:val="001424C5"/>
    <w:rsid w:val="0014530C"/>
    <w:rsid w:val="00146E90"/>
    <w:rsid w:val="00147E69"/>
    <w:rsid w:val="00150219"/>
    <w:rsid w:val="00150C2E"/>
    <w:rsid w:val="00151120"/>
    <w:rsid w:val="001522B8"/>
    <w:rsid w:val="00152943"/>
    <w:rsid w:val="00153465"/>
    <w:rsid w:val="00154B2C"/>
    <w:rsid w:val="00155BF8"/>
    <w:rsid w:val="00155E97"/>
    <w:rsid w:val="00156750"/>
    <w:rsid w:val="00156831"/>
    <w:rsid w:val="001574ED"/>
    <w:rsid w:val="00162849"/>
    <w:rsid w:val="0016384F"/>
    <w:rsid w:val="00163FF8"/>
    <w:rsid w:val="001643B6"/>
    <w:rsid w:val="001647F7"/>
    <w:rsid w:val="00167DD3"/>
    <w:rsid w:val="00170315"/>
    <w:rsid w:val="00171EF5"/>
    <w:rsid w:val="00173977"/>
    <w:rsid w:val="001765CC"/>
    <w:rsid w:val="00177ECA"/>
    <w:rsid w:val="001849E0"/>
    <w:rsid w:val="001852B8"/>
    <w:rsid w:val="0018550C"/>
    <w:rsid w:val="001861D2"/>
    <w:rsid w:val="00186AFC"/>
    <w:rsid w:val="001872A9"/>
    <w:rsid w:val="001910B6"/>
    <w:rsid w:val="00191AEB"/>
    <w:rsid w:val="00192228"/>
    <w:rsid w:val="001927BA"/>
    <w:rsid w:val="0019502B"/>
    <w:rsid w:val="0019676E"/>
    <w:rsid w:val="00196C80"/>
    <w:rsid w:val="0019726C"/>
    <w:rsid w:val="001972EE"/>
    <w:rsid w:val="001A346E"/>
    <w:rsid w:val="001A36F2"/>
    <w:rsid w:val="001A4183"/>
    <w:rsid w:val="001A4282"/>
    <w:rsid w:val="001A4EB8"/>
    <w:rsid w:val="001A5970"/>
    <w:rsid w:val="001A6519"/>
    <w:rsid w:val="001B1352"/>
    <w:rsid w:val="001B1DC4"/>
    <w:rsid w:val="001B1FF6"/>
    <w:rsid w:val="001B3458"/>
    <w:rsid w:val="001B48D2"/>
    <w:rsid w:val="001B4F36"/>
    <w:rsid w:val="001B5541"/>
    <w:rsid w:val="001B7046"/>
    <w:rsid w:val="001B74D2"/>
    <w:rsid w:val="001B755F"/>
    <w:rsid w:val="001B7928"/>
    <w:rsid w:val="001C0711"/>
    <w:rsid w:val="001C0945"/>
    <w:rsid w:val="001C15CE"/>
    <w:rsid w:val="001C2A05"/>
    <w:rsid w:val="001C32F0"/>
    <w:rsid w:val="001C37E1"/>
    <w:rsid w:val="001C3C01"/>
    <w:rsid w:val="001D01EB"/>
    <w:rsid w:val="001D1B85"/>
    <w:rsid w:val="001D1F78"/>
    <w:rsid w:val="001D2271"/>
    <w:rsid w:val="001D437D"/>
    <w:rsid w:val="001D5CFF"/>
    <w:rsid w:val="001D725C"/>
    <w:rsid w:val="001E0743"/>
    <w:rsid w:val="001E0A07"/>
    <w:rsid w:val="001E2BED"/>
    <w:rsid w:val="001E2FCB"/>
    <w:rsid w:val="001E342F"/>
    <w:rsid w:val="001E3EE9"/>
    <w:rsid w:val="001E45B2"/>
    <w:rsid w:val="001E489D"/>
    <w:rsid w:val="001E58C2"/>
    <w:rsid w:val="001E61A7"/>
    <w:rsid w:val="001E6359"/>
    <w:rsid w:val="001E69DB"/>
    <w:rsid w:val="001E73F2"/>
    <w:rsid w:val="001F1F1B"/>
    <w:rsid w:val="001F2226"/>
    <w:rsid w:val="001F233A"/>
    <w:rsid w:val="001F38CE"/>
    <w:rsid w:val="001F5365"/>
    <w:rsid w:val="001F54CF"/>
    <w:rsid w:val="001F7702"/>
    <w:rsid w:val="00200F75"/>
    <w:rsid w:val="00206142"/>
    <w:rsid w:val="0020715C"/>
    <w:rsid w:val="00207385"/>
    <w:rsid w:val="00207CD5"/>
    <w:rsid w:val="002115C5"/>
    <w:rsid w:val="00211DBB"/>
    <w:rsid w:val="0021281B"/>
    <w:rsid w:val="00212BC8"/>
    <w:rsid w:val="00212D63"/>
    <w:rsid w:val="0021356E"/>
    <w:rsid w:val="0021424E"/>
    <w:rsid w:val="00216B6A"/>
    <w:rsid w:val="00216F2A"/>
    <w:rsid w:val="002178BC"/>
    <w:rsid w:val="00217B85"/>
    <w:rsid w:val="002201BD"/>
    <w:rsid w:val="0022042B"/>
    <w:rsid w:val="0022098A"/>
    <w:rsid w:val="00220F8E"/>
    <w:rsid w:val="0022306D"/>
    <w:rsid w:val="002247DD"/>
    <w:rsid w:val="00225694"/>
    <w:rsid w:val="002264E9"/>
    <w:rsid w:val="0022659E"/>
    <w:rsid w:val="002278FE"/>
    <w:rsid w:val="0022D9A2"/>
    <w:rsid w:val="002330A9"/>
    <w:rsid w:val="00233379"/>
    <w:rsid w:val="00233DE9"/>
    <w:rsid w:val="0023431E"/>
    <w:rsid w:val="00234D94"/>
    <w:rsid w:val="00235BAE"/>
    <w:rsid w:val="00235EA1"/>
    <w:rsid w:val="002364B6"/>
    <w:rsid w:val="002367F0"/>
    <w:rsid w:val="00236E96"/>
    <w:rsid w:val="00240107"/>
    <w:rsid w:val="0024139A"/>
    <w:rsid w:val="00241A65"/>
    <w:rsid w:val="0024494F"/>
    <w:rsid w:val="00245680"/>
    <w:rsid w:val="00245AE8"/>
    <w:rsid w:val="00245CEE"/>
    <w:rsid w:val="00246877"/>
    <w:rsid w:val="00251AF1"/>
    <w:rsid w:val="002523F1"/>
    <w:rsid w:val="00253646"/>
    <w:rsid w:val="002538AC"/>
    <w:rsid w:val="00255AE1"/>
    <w:rsid w:val="00255E80"/>
    <w:rsid w:val="002604AD"/>
    <w:rsid w:val="0026074F"/>
    <w:rsid w:val="00260C35"/>
    <w:rsid w:val="00260D70"/>
    <w:rsid w:val="0026593F"/>
    <w:rsid w:val="0026666E"/>
    <w:rsid w:val="00266AFD"/>
    <w:rsid w:val="00270A36"/>
    <w:rsid w:val="00270F49"/>
    <w:rsid w:val="00271DDB"/>
    <w:rsid w:val="0027278D"/>
    <w:rsid w:val="00273610"/>
    <w:rsid w:val="002738D4"/>
    <w:rsid w:val="0027444A"/>
    <w:rsid w:val="00277065"/>
    <w:rsid w:val="00277828"/>
    <w:rsid w:val="0027789F"/>
    <w:rsid w:val="0028016A"/>
    <w:rsid w:val="00280EC4"/>
    <w:rsid w:val="00282291"/>
    <w:rsid w:val="002839FD"/>
    <w:rsid w:val="002845BD"/>
    <w:rsid w:val="00286632"/>
    <w:rsid w:val="00287A52"/>
    <w:rsid w:val="002931D9"/>
    <w:rsid w:val="00296620"/>
    <w:rsid w:val="00296D6E"/>
    <w:rsid w:val="00296E7D"/>
    <w:rsid w:val="002972DC"/>
    <w:rsid w:val="002A0531"/>
    <w:rsid w:val="002A1B8B"/>
    <w:rsid w:val="002A244D"/>
    <w:rsid w:val="002A3EBA"/>
    <w:rsid w:val="002A4296"/>
    <w:rsid w:val="002A44F3"/>
    <w:rsid w:val="002A45F0"/>
    <w:rsid w:val="002A68E4"/>
    <w:rsid w:val="002B4880"/>
    <w:rsid w:val="002B4E0E"/>
    <w:rsid w:val="002B7B0A"/>
    <w:rsid w:val="002C0060"/>
    <w:rsid w:val="002C0A4B"/>
    <w:rsid w:val="002C1B39"/>
    <w:rsid w:val="002C264F"/>
    <w:rsid w:val="002C2C80"/>
    <w:rsid w:val="002C357B"/>
    <w:rsid w:val="002C3A5A"/>
    <w:rsid w:val="002C4AF7"/>
    <w:rsid w:val="002C6BB2"/>
    <w:rsid w:val="002C7126"/>
    <w:rsid w:val="002D01C0"/>
    <w:rsid w:val="002D081B"/>
    <w:rsid w:val="002D0F21"/>
    <w:rsid w:val="002D2002"/>
    <w:rsid w:val="002D4176"/>
    <w:rsid w:val="002D4209"/>
    <w:rsid w:val="002D6487"/>
    <w:rsid w:val="002D7C2E"/>
    <w:rsid w:val="002E14A5"/>
    <w:rsid w:val="002E3997"/>
    <w:rsid w:val="002E67FF"/>
    <w:rsid w:val="002E6B25"/>
    <w:rsid w:val="002E775E"/>
    <w:rsid w:val="002F30ED"/>
    <w:rsid w:val="002F3FAB"/>
    <w:rsid w:val="002F5C29"/>
    <w:rsid w:val="002F6EF0"/>
    <w:rsid w:val="002F7600"/>
    <w:rsid w:val="003011FF"/>
    <w:rsid w:val="00303360"/>
    <w:rsid w:val="00304313"/>
    <w:rsid w:val="003050F5"/>
    <w:rsid w:val="00307597"/>
    <w:rsid w:val="0031084C"/>
    <w:rsid w:val="003120DE"/>
    <w:rsid w:val="00315041"/>
    <w:rsid w:val="00316CB9"/>
    <w:rsid w:val="00316E99"/>
    <w:rsid w:val="00317972"/>
    <w:rsid w:val="00323A65"/>
    <w:rsid w:val="003253D5"/>
    <w:rsid w:val="003257F7"/>
    <w:rsid w:val="00325BE2"/>
    <w:rsid w:val="00325CFD"/>
    <w:rsid w:val="00326B86"/>
    <w:rsid w:val="00327181"/>
    <w:rsid w:val="0032725A"/>
    <w:rsid w:val="00327A13"/>
    <w:rsid w:val="00330B91"/>
    <w:rsid w:val="00333772"/>
    <w:rsid w:val="00333883"/>
    <w:rsid w:val="0033586C"/>
    <w:rsid w:val="00335961"/>
    <w:rsid w:val="00335CFF"/>
    <w:rsid w:val="00336E6A"/>
    <w:rsid w:val="00337CCA"/>
    <w:rsid w:val="0034038E"/>
    <w:rsid w:val="00340717"/>
    <w:rsid w:val="003412B0"/>
    <w:rsid w:val="0034268F"/>
    <w:rsid w:val="00342782"/>
    <w:rsid w:val="00342A05"/>
    <w:rsid w:val="003434BA"/>
    <w:rsid w:val="00343FCC"/>
    <w:rsid w:val="00343FCD"/>
    <w:rsid w:val="00347352"/>
    <w:rsid w:val="0035003E"/>
    <w:rsid w:val="0035164C"/>
    <w:rsid w:val="003536C6"/>
    <w:rsid w:val="00353B11"/>
    <w:rsid w:val="0035536A"/>
    <w:rsid w:val="00355A45"/>
    <w:rsid w:val="003566CF"/>
    <w:rsid w:val="00356ACF"/>
    <w:rsid w:val="0035714A"/>
    <w:rsid w:val="00361589"/>
    <w:rsid w:val="003625F7"/>
    <w:rsid w:val="00362639"/>
    <w:rsid w:val="00363D3C"/>
    <w:rsid w:val="00364210"/>
    <w:rsid w:val="00365134"/>
    <w:rsid w:val="003661FB"/>
    <w:rsid w:val="003675BF"/>
    <w:rsid w:val="00367B76"/>
    <w:rsid w:val="003712E4"/>
    <w:rsid w:val="00371F5E"/>
    <w:rsid w:val="00374901"/>
    <w:rsid w:val="00375FE7"/>
    <w:rsid w:val="0037696F"/>
    <w:rsid w:val="00376C95"/>
    <w:rsid w:val="003775A3"/>
    <w:rsid w:val="0037762A"/>
    <w:rsid w:val="003778F3"/>
    <w:rsid w:val="003828EE"/>
    <w:rsid w:val="00382BC7"/>
    <w:rsid w:val="003846FD"/>
    <w:rsid w:val="00387246"/>
    <w:rsid w:val="003900CD"/>
    <w:rsid w:val="00391583"/>
    <w:rsid w:val="00391B48"/>
    <w:rsid w:val="00392E25"/>
    <w:rsid w:val="003936E7"/>
    <w:rsid w:val="00394AA1"/>
    <w:rsid w:val="00395ADA"/>
    <w:rsid w:val="003976A6"/>
    <w:rsid w:val="003977C4"/>
    <w:rsid w:val="003A00E8"/>
    <w:rsid w:val="003A06EF"/>
    <w:rsid w:val="003A074F"/>
    <w:rsid w:val="003A0A32"/>
    <w:rsid w:val="003A1FC0"/>
    <w:rsid w:val="003A41E2"/>
    <w:rsid w:val="003A503C"/>
    <w:rsid w:val="003A66CC"/>
    <w:rsid w:val="003A7259"/>
    <w:rsid w:val="003A7A72"/>
    <w:rsid w:val="003B2F8D"/>
    <w:rsid w:val="003B3803"/>
    <w:rsid w:val="003B7540"/>
    <w:rsid w:val="003C2BE2"/>
    <w:rsid w:val="003C4559"/>
    <w:rsid w:val="003C717D"/>
    <w:rsid w:val="003D4D5A"/>
    <w:rsid w:val="003D4EA5"/>
    <w:rsid w:val="003D5E22"/>
    <w:rsid w:val="003D5ECD"/>
    <w:rsid w:val="003E02A3"/>
    <w:rsid w:val="003E2AFF"/>
    <w:rsid w:val="003E31E3"/>
    <w:rsid w:val="003E322A"/>
    <w:rsid w:val="003E395C"/>
    <w:rsid w:val="003E625E"/>
    <w:rsid w:val="003F1BAB"/>
    <w:rsid w:val="003F4DDC"/>
    <w:rsid w:val="003F5C0E"/>
    <w:rsid w:val="003F5C6D"/>
    <w:rsid w:val="003F6808"/>
    <w:rsid w:val="003F7481"/>
    <w:rsid w:val="004002BD"/>
    <w:rsid w:val="00400D37"/>
    <w:rsid w:val="00404C0F"/>
    <w:rsid w:val="00411532"/>
    <w:rsid w:val="00411624"/>
    <w:rsid w:val="00411775"/>
    <w:rsid w:val="0041189F"/>
    <w:rsid w:val="004122F1"/>
    <w:rsid w:val="00412CF7"/>
    <w:rsid w:val="00414AD6"/>
    <w:rsid w:val="00414B22"/>
    <w:rsid w:val="004179FF"/>
    <w:rsid w:val="00417D45"/>
    <w:rsid w:val="00417FA3"/>
    <w:rsid w:val="00420190"/>
    <w:rsid w:val="00420274"/>
    <w:rsid w:val="004224BF"/>
    <w:rsid w:val="00423658"/>
    <w:rsid w:val="00424831"/>
    <w:rsid w:val="00425791"/>
    <w:rsid w:val="0042628E"/>
    <w:rsid w:val="00426A9C"/>
    <w:rsid w:val="00427CCA"/>
    <w:rsid w:val="00430471"/>
    <w:rsid w:val="00430594"/>
    <w:rsid w:val="00430C34"/>
    <w:rsid w:val="00430DEF"/>
    <w:rsid w:val="0043178A"/>
    <w:rsid w:val="00432BF7"/>
    <w:rsid w:val="004331AD"/>
    <w:rsid w:val="00435735"/>
    <w:rsid w:val="00435F10"/>
    <w:rsid w:val="004360D1"/>
    <w:rsid w:val="00436D20"/>
    <w:rsid w:val="00441CAA"/>
    <w:rsid w:val="004440D3"/>
    <w:rsid w:val="00445192"/>
    <w:rsid w:val="00445B41"/>
    <w:rsid w:val="00445F0D"/>
    <w:rsid w:val="0044663C"/>
    <w:rsid w:val="00446907"/>
    <w:rsid w:val="00450B73"/>
    <w:rsid w:val="004514B3"/>
    <w:rsid w:val="0045156D"/>
    <w:rsid w:val="0045166D"/>
    <w:rsid w:val="00453258"/>
    <w:rsid w:val="00454EA3"/>
    <w:rsid w:val="00455829"/>
    <w:rsid w:val="004567FC"/>
    <w:rsid w:val="00456B5F"/>
    <w:rsid w:val="00456D39"/>
    <w:rsid w:val="00457156"/>
    <w:rsid w:val="00461447"/>
    <w:rsid w:val="00461666"/>
    <w:rsid w:val="004638DC"/>
    <w:rsid w:val="00463DFC"/>
    <w:rsid w:val="00464487"/>
    <w:rsid w:val="00464F88"/>
    <w:rsid w:val="0046757B"/>
    <w:rsid w:val="00467F7D"/>
    <w:rsid w:val="00470871"/>
    <w:rsid w:val="0047206C"/>
    <w:rsid w:val="004721BB"/>
    <w:rsid w:val="004722B1"/>
    <w:rsid w:val="004729F4"/>
    <w:rsid w:val="004765E8"/>
    <w:rsid w:val="004775D4"/>
    <w:rsid w:val="00477DA3"/>
    <w:rsid w:val="00480280"/>
    <w:rsid w:val="004811D3"/>
    <w:rsid w:val="00481F09"/>
    <w:rsid w:val="00481F5F"/>
    <w:rsid w:val="00482914"/>
    <w:rsid w:val="00483013"/>
    <w:rsid w:val="00484711"/>
    <w:rsid w:val="0048482E"/>
    <w:rsid w:val="00484B76"/>
    <w:rsid w:val="00485408"/>
    <w:rsid w:val="00486DA4"/>
    <w:rsid w:val="004911EF"/>
    <w:rsid w:val="00492049"/>
    <w:rsid w:val="004936B5"/>
    <w:rsid w:val="00494E38"/>
    <w:rsid w:val="00495ECE"/>
    <w:rsid w:val="0049679C"/>
    <w:rsid w:val="004970A4"/>
    <w:rsid w:val="00497D46"/>
    <w:rsid w:val="004A0098"/>
    <w:rsid w:val="004A00AD"/>
    <w:rsid w:val="004A0D7B"/>
    <w:rsid w:val="004A1573"/>
    <w:rsid w:val="004A1A4C"/>
    <w:rsid w:val="004A40ED"/>
    <w:rsid w:val="004A6D6F"/>
    <w:rsid w:val="004A6F8C"/>
    <w:rsid w:val="004B00D6"/>
    <w:rsid w:val="004B0776"/>
    <w:rsid w:val="004B2B0C"/>
    <w:rsid w:val="004B35D4"/>
    <w:rsid w:val="004B37C1"/>
    <w:rsid w:val="004B3E8C"/>
    <w:rsid w:val="004B4B32"/>
    <w:rsid w:val="004B7C47"/>
    <w:rsid w:val="004B7F7D"/>
    <w:rsid w:val="004C04E3"/>
    <w:rsid w:val="004C2F56"/>
    <w:rsid w:val="004C3206"/>
    <w:rsid w:val="004C3BF7"/>
    <w:rsid w:val="004C3C55"/>
    <w:rsid w:val="004C3EEC"/>
    <w:rsid w:val="004C42AF"/>
    <w:rsid w:val="004C436C"/>
    <w:rsid w:val="004C692A"/>
    <w:rsid w:val="004C734C"/>
    <w:rsid w:val="004D0CE2"/>
    <w:rsid w:val="004D1079"/>
    <w:rsid w:val="004D187A"/>
    <w:rsid w:val="004D2B17"/>
    <w:rsid w:val="004D438B"/>
    <w:rsid w:val="004D5373"/>
    <w:rsid w:val="004E1108"/>
    <w:rsid w:val="004E316C"/>
    <w:rsid w:val="004E6E9E"/>
    <w:rsid w:val="004E737B"/>
    <w:rsid w:val="004E7F2E"/>
    <w:rsid w:val="004F1B26"/>
    <w:rsid w:val="004F21D8"/>
    <w:rsid w:val="004F3440"/>
    <w:rsid w:val="004F3FAD"/>
    <w:rsid w:val="004F4FC8"/>
    <w:rsid w:val="004F5203"/>
    <w:rsid w:val="00500D3F"/>
    <w:rsid w:val="005012A3"/>
    <w:rsid w:val="00502717"/>
    <w:rsid w:val="00503263"/>
    <w:rsid w:val="00503FF3"/>
    <w:rsid w:val="00504332"/>
    <w:rsid w:val="00504AF0"/>
    <w:rsid w:val="00504E56"/>
    <w:rsid w:val="00506A67"/>
    <w:rsid w:val="00507404"/>
    <w:rsid w:val="00510021"/>
    <w:rsid w:val="00513FEB"/>
    <w:rsid w:val="005144C0"/>
    <w:rsid w:val="00514AC9"/>
    <w:rsid w:val="0051540E"/>
    <w:rsid w:val="005164DB"/>
    <w:rsid w:val="005178F3"/>
    <w:rsid w:val="00521E46"/>
    <w:rsid w:val="005223B8"/>
    <w:rsid w:val="005237E4"/>
    <w:rsid w:val="00523F7F"/>
    <w:rsid w:val="00524E9E"/>
    <w:rsid w:val="00525213"/>
    <w:rsid w:val="00527099"/>
    <w:rsid w:val="00530BC6"/>
    <w:rsid w:val="00531F5E"/>
    <w:rsid w:val="00534C8D"/>
    <w:rsid w:val="00536360"/>
    <w:rsid w:val="00536428"/>
    <w:rsid w:val="00536A49"/>
    <w:rsid w:val="00536EA1"/>
    <w:rsid w:val="00540418"/>
    <w:rsid w:val="00542097"/>
    <w:rsid w:val="005426BF"/>
    <w:rsid w:val="00542BFA"/>
    <w:rsid w:val="00542C51"/>
    <w:rsid w:val="00543E70"/>
    <w:rsid w:val="005459FB"/>
    <w:rsid w:val="00547542"/>
    <w:rsid w:val="00547DC4"/>
    <w:rsid w:val="00550FCF"/>
    <w:rsid w:val="00551871"/>
    <w:rsid w:val="00554F89"/>
    <w:rsid w:val="005561F7"/>
    <w:rsid w:val="00560D05"/>
    <w:rsid w:val="00561A8B"/>
    <w:rsid w:val="00562F0C"/>
    <w:rsid w:val="005633F0"/>
    <w:rsid w:val="00563E06"/>
    <w:rsid w:val="00564437"/>
    <w:rsid w:val="00564776"/>
    <w:rsid w:val="00564DF9"/>
    <w:rsid w:val="00565878"/>
    <w:rsid w:val="00565CC6"/>
    <w:rsid w:val="00565D2D"/>
    <w:rsid w:val="00565E70"/>
    <w:rsid w:val="0056667C"/>
    <w:rsid w:val="005667AF"/>
    <w:rsid w:val="00566B01"/>
    <w:rsid w:val="00566C77"/>
    <w:rsid w:val="00566F4A"/>
    <w:rsid w:val="005671AD"/>
    <w:rsid w:val="00570100"/>
    <w:rsid w:val="0057095A"/>
    <w:rsid w:val="005709BD"/>
    <w:rsid w:val="005726A2"/>
    <w:rsid w:val="00575241"/>
    <w:rsid w:val="0057562B"/>
    <w:rsid w:val="00575916"/>
    <w:rsid w:val="0057689E"/>
    <w:rsid w:val="00576A35"/>
    <w:rsid w:val="00576CC7"/>
    <w:rsid w:val="0057781A"/>
    <w:rsid w:val="00577F47"/>
    <w:rsid w:val="0058018D"/>
    <w:rsid w:val="0058023F"/>
    <w:rsid w:val="0058136B"/>
    <w:rsid w:val="00581A27"/>
    <w:rsid w:val="00581B55"/>
    <w:rsid w:val="00581E13"/>
    <w:rsid w:val="005829A2"/>
    <w:rsid w:val="00582AAD"/>
    <w:rsid w:val="00582F83"/>
    <w:rsid w:val="005856DE"/>
    <w:rsid w:val="00585C33"/>
    <w:rsid w:val="00585F80"/>
    <w:rsid w:val="00586778"/>
    <w:rsid w:val="00587838"/>
    <w:rsid w:val="005904CE"/>
    <w:rsid w:val="005917A1"/>
    <w:rsid w:val="00593604"/>
    <w:rsid w:val="00595721"/>
    <w:rsid w:val="00595EEC"/>
    <w:rsid w:val="00597448"/>
    <w:rsid w:val="005A1EC1"/>
    <w:rsid w:val="005A1F82"/>
    <w:rsid w:val="005A2D21"/>
    <w:rsid w:val="005A3877"/>
    <w:rsid w:val="005A3A64"/>
    <w:rsid w:val="005A4607"/>
    <w:rsid w:val="005A5C4D"/>
    <w:rsid w:val="005A5D49"/>
    <w:rsid w:val="005A63BC"/>
    <w:rsid w:val="005A7B02"/>
    <w:rsid w:val="005B2408"/>
    <w:rsid w:val="005B33D9"/>
    <w:rsid w:val="005B37D6"/>
    <w:rsid w:val="005B4B10"/>
    <w:rsid w:val="005B53E1"/>
    <w:rsid w:val="005B5883"/>
    <w:rsid w:val="005B5C65"/>
    <w:rsid w:val="005B65E5"/>
    <w:rsid w:val="005B6D09"/>
    <w:rsid w:val="005B707A"/>
    <w:rsid w:val="005C01C0"/>
    <w:rsid w:val="005C16D7"/>
    <w:rsid w:val="005C1822"/>
    <w:rsid w:val="005C1C5A"/>
    <w:rsid w:val="005C2DDC"/>
    <w:rsid w:val="005C5837"/>
    <w:rsid w:val="005C65A6"/>
    <w:rsid w:val="005C71F8"/>
    <w:rsid w:val="005C72FC"/>
    <w:rsid w:val="005D0573"/>
    <w:rsid w:val="005D1227"/>
    <w:rsid w:val="005D2BD3"/>
    <w:rsid w:val="005D5BD1"/>
    <w:rsid w:val="005D5CCC"/>
    <w:rsid w:val="005D6AC9"/>
    <w:rsid w:val="005D77B3"/>
    <w:rsid w:val="005E025E"/>
    <w:rsid w:val="005E2BBD"/>
    <w:rsid w:val="005E2FD0"/>
    <w:rsid w:val="005E3F61"/>
    <w:rsid w:val="005E4911"/>
    <w:rsid w:val="005E4BA6"/>
    <w:rsid w:val="005E6D6D"/>
    <w:rsid w:val="005E738F"/>
    <w:rsid w:val="005F2525"/>
    <w:rsid w:val="005F41FD"/>
    <w:rsid w:val="005F4DE8"/>
    <w:rsid w:val="005F582D"/>
    <w:rsid w:val="005F7537"/>
    <w:rsid w:val="005F7679"/>
    <w:rsid w:val="00600550"/>
    <w:rsid w:val="00600ECF"/>
    <w:rsid w:val="00603F14"/>
    <w:rsid w:val="00604385"/>
    <w:rsid w:val="00604D0F"/>
    <w:rsid w:val="00606498"/>
    <w:rsid w:val="00606526"/>
    <w:rsid w:val="00606736"/>
    <w:rsid w:val="00606920"/>
    <w:rsid w:val="00607E33"/>
    <w:rsid w:val="00610EC1"/>
    <w:rsid w:val="006121C7"/>
    <w:rsid w:val="00613255"/>
    <w:rsid w:val="00615988"/>
    <w:rsid w:val="006175E0"/>
    <w:rsid w:val="00617FD8"/>
    <w:rsid w:val="0062135B"/>
    <w:rsid w:val="006218BD"/>
    <w:rsid w:val="006219D9"/>
    <w:rsid w:val="00622053"/>
    <w:rsid w:val="00622175"/>
    <w:rsid w:val="006227E8"/>
    <w:rsid w:val="00622B12"/>
    <w:rsid w:val="0062391B"/>
    <w:rsid w:val="00624567"/>
    <w:rsid w:val="006275CD"/>
    <w:rsid w:val="006303A7"/>
    <w:rsid w:val="00631937"/>
    <w:rsid w:val="00632F4B"/>
    <w:rsid w:val="00634D25"/>
    <w:rsid w:val="006360E0"/>
    <w:rsid w:val="006377E5"/>
    <w:rsid w:val="0064027D"/>
    <w:rsid w:val="00640858"/>
    <w:rsid w:val="00641634"/>
    <w:rsid w:val="006433A7"/>
    <w:rsid w:val="006433BE"/>
    <w:rsid w:val="0064358E"/>
    <w:rsid w:val="006455A5"/>
    <w:rsid w:val="00646513"/>
    <w:rsid w:val="006475FF"/>
    <w:rsid w:val="00651FB3"/>
    <w:rsid w:val="00652C64"/>
    <w:rsid w:val="0065408A"/>
    <w:rsid w:val="006540F6"/>
    <w:rsid w:val="00656CFF"/>
    <w:rsid w:val="00656E11"/>
    <w:rsid w:val="006574D1"/>
    <w:rsid w:val="00661BEB"/>
    <w:rsid w:val="00662135"/>
    <w:rsid w:val="006633DB"/>
    <w:rsid w:val="006639DE"/>
    <w:rsid w:val="00663CF5"/>
    <w:rsid w:val="006642D4"/>
    <w:rsid w:val="00664536"/>
    <w:rsid w:val="0066503A"/>
    <w:rsid w:val="006673CD"/>
    <w:rsid w:val="006678D0"/>
    <w:rsid w:val="0067013F"/>
    <w:rsid w:val="00672630"/>
    <w:rsid w:val="006726D4"/>
    <w:rsid w:val="006733C0"/>
    <w:rsid w:val="006737E5"/>
    <w:rsid w:val="00673B88"/>
    <w:rsid w:val="00673C91"/>
    <w:rsid w:val="00674F5C"/>
    <w:rsid w:val="00675F44"/>
    <w:rsid w:val="00675FA0"/>
    <w:rsid w:val="00676A69"/>
    <w:rsid w:val="00680C4B"/>
    <w:rsid w:val="006824CC"/>
    <w:rsid w:val="00682DBA"/>
    <w:rsid w:val="00683655"/>
    <w:rsid w:val="00684C1A"/>
    <w:rsid w:val="00685AA9"/>
    <w:rsid w:val="00685F06"/>
    <w:rsid w:val="00687C67"/>
    <w:rsid w:val="00687EF1"/>
    <w:rsid w:val="00690BB7"/>
    <w:rsid w:val="00691210"/>
    <w:rsid w:val="0069197B"/>
    <w:rsid w:val="0069343B"/>
    <w:rsid w:val="0069472A"/>
    <w:rsid w:val="006956E1"/>
    <w:rsid w:val="006958FD"/>
    <w:rsid w:val="006A4A7D"/>
    <w:rsid w:val="006A5642"/>
    <w:rsid w:val="006A5CE4"/>
    <w:rsid w:val="006A6810"/>
    <w:rsid w:val="006A6E57"/>
    <w:rsid w:val="006B49D2"/>
    <w:rsid w:val="006B6D8C"/>
    <w:rsid w:val="006B795E"/>
    <w:rsid w:val="006B7F19"/>
    <w:rsid w:val="006C1C9F"/>
    <w:rsid w:val="006C242B"/>
    <w:rsid w:val="006C24B1"/>
    <w:rsid w:val="006C2720"/>
    <w:rsid w:val="006C4599"/>
    <w:rsid w:val="006C51EC"/>
    <w:rsid w:val="006C6EC4"/>
    <w:rsid w:val="006C6FB8"/>
    <w:rsid w:val="006C7634"/>
    <w:rsid w:val="006C7D11"/>
    <w:rsid w:val="006D07FB"/>
    <w:rsid w:val="006D094F"/>
    <w:rsid w:val="006D0BD9"/>
    <w:rsid w:val="006D120D"/>
    <w:rsid w:val="006D152D"/>
    <w:rsid w:val="006D1ED9"/>
    <w:rsid w:val="006D4A9E"/>
    <w:rsid w:val="006D5A24"/>
    <w:rsid w:val="006E052D"/>
    <w:rsid w:val="006E07D9"/>
    <w:rsid w:val="006E205F"/>
    <w:rsid w:val="006E264F"/>
    <w:rsid w:val="006E3F01"/>
    <w:rsid w:val="006E5C49"/>
    <w:rsid w:val="006E5FA9"/>
    <w:rsid w:val="006E624A"/>
    <w:rsid w:val="006E62F9"/>
    <w:rsid w:val="006E6461"/>
    <w:rsid w:val="006F1321"/>
    <w:rsid w:val="006F2461"/>
    <w:rsid w:val="006F4346"/>
    <w:rsid w:val="006F4CB0"/>
    <w:rsid w:val="006F4E22"/>
    <w:rsid w:val="006F5165"/>
    <w:rsid w:val="006F664B"/>
    <w:rsid w:val="006F6CE7"/>
    <w:rsid w:val="006F7D55"/>
    <w:rsid w:val="00700126"/>
    <w:rsid w:val="007005A7"/>
    <w:rsid w:val="007015A9"/>
    <w:rsid w:val="00701964"/>
    <w:rsid w:val="00702D32"/>
    <w:rsid w:val="00702FBC"/>
    <w:rsid w:val="00703D54"/>
    <w:rsid w:val="007041A9"/>
    <w:rsid w:val="00704F1A"/>
    <w:rsid w:val="0070633B"/>
    <w:rsid w:val="00706EF8"/>
    <w:rsid w:val="007129DE"/>
    <w:rsid w:val="0071346F"/>
    <w:rsid w:val="00713D3C"/>
    <w:rsid w:val="00714342"/>
    <w:rsid w:val="007150D6"/>
    <w:rsid w:val="007151DA"/>
    <w:rsid w:val="007178AB"/>
    <w:rsid w:val="00717EA9"/>
    <w:rsid w:val="007201C9"/>
    <w:rsid w:val="00721244"/>
    <w:rsid w:val="00722928"/>
    <w:rsid w:val="007232D5"/>
    <w:rsid w:val="00726606"/>
    <w:rsid w:val="00727128"/>
    <w:rsid w:val="00727758"/>
    <w:rsid w:val="00730757"/>
    <w:rsid w:val="00732929"/>
    <w:rsid w:val="00735358"/>
    <w:rsid w:val="00736466"/>
    <w:rsid w:val="00740B41"/>
    <w:rsid w:val="00740B89"/>
    <w:rsid w:val="00741A5B"/>
    <w:rsid w:val="00743817"/>
    <w:rsid w:val="0074383F"/>
    <w:rsid w:val="00743844"/>
    <w:rsid w:val="00743F93"/>
    <w:rsid w:val="0074409D"/>
    <w:rsid w:val="007445E1"/>
    <w:rsid w:val="00744669"/>
    <w:rsid w:val="00745259"/>
    <w:rsid w:val="007453F7"/>
    <w:rsid w:val="00745D2B"/>
    <w:rsid w:val="00745F72"/>
    <w:rsid w:val="00747A1A"/>
    <w:rsid w:val="007506FF"/>
    <w:rsid w:val="00750A97"/>
    <w:rsid w:val="00751688"/>
    <w:rsid w:val="007529AC"/>
    <w:rsid w:val="00752FC5"/>
    <w:rsid w:val="00753436"/>
    <w:rsid w:val="00754AC3"/>
    <w:rsid w:val="00754DBD"/>
    <w:rsid w:val="0075628B"/>
    <w:rsid w:val="007577B1"/>
    <w:rsid w:val="00760AF6"/>
    <w:rsid w:val="0076476A"/>
    <w:rsid w:val="007677F6"/>
    <w:rsid w:val="00767D3C"/>
    <w:rsid w:val="00771CEC"/>
    <w:rsid w:val="007725CB"/>
    <w:rsid w:val="0077318B"/>
    <w:rsid w:val="00773264"/>
    <w:rsid w:val="00773F9B"/>
    <w:rsid w:val="00780896"/>
    <w:rsid w:val="00780C78"/>
    <w:rsid w:val="0078196E"/>
    <w:rsid w:val="00781BEE"/>
    <w:rsid w:val="00781EDC"/>
    <w:rsid w:val="0078445C"/>
    <w:rsid w:val="00785415"/>
    <w:rsid w:val="00785E5B"/>
    <w:rsid w:val="00786180"/>
    <w:rsid w:val="00786E0B"/>
    <w:rsid w:val="007906A3"/>
    <w:rsid w:val="00790778"/>
    <w:rsid w:val="00790851"/>
    <w:rsid w:val="007925AD"/>
    <w:rsid w:val="00793C7A"/>
    <w:rsid w:val="007961B7"/>
    <w:rsid w:val="007A054F"/>
    <w:rsid w:val="007A1E90"/>
    <w:rsid w:val="007A2BFB"/>
    <w:rsid w:val="007A5C56"/>
    <w:rsid w:val="007B1FE5"/>
    <w:rsid w:val="007B2561"/>
    <w:rsid w:val="007B316D"/>
    <w:rsid w:val="007B4927"/>
    <w:rsid w:val="007B4D6F"/>
    <w:rsid w:val="007B7A3D"/>
    <w:rsid w:val="007C027B"/>
    <w:rsid w:val="007C040C"/>
    <w:rsid w:val="007C0CD8"/>
    <w:rsid w:val="007C1D7E"/>
    <w:rsid w:val="007C2126"/>
    <w:rsid w:val="007C34AB"/>
    <w:rsid w:val="007C3CA3"/>
    <w:rsid w:val="007C5572"/>
    <w:rsid w:val="007C59B1"/>
    <w:rsid w:val="007C5CF3"/>
    <w:rsid w:val="007C6687"/>
    <w:rsid w:val="007C6855"/>
    <w:rsid w:val="007C6A91"/>
    <w:rsid w:val="007D1680"/>
    <w:rsid w:val="007D315F"/>
    <w:rsid w:val="007D5922"/>
    <w:rsid w:val="007D60D8"/>
    <w:rsid w:val="007D72B5"/>
    <w:rsid w:val="007D7F24"/>
    <w:rsid w:val="007E395A"/>
    <w:rsid w:val="007E53B5"/>
    <w:rsid w:val="007E5CF3"/>
    <w:rsid w:val="007F0E0F"/>
    <w:rsid w:val="007F12D0"/>
    <w:rsid w:val="007F2064"/>
    <w:rsid w:val="007F2731"/>
    <w:rsid w:val="007F288A"/>
    <w:rsid w:val="007F2B36"/>
    <w:rsid w:val="007F311F"/>
    <w:rsid w:val="007F3DFC"/>
    <w:rsid w:val="007F3E8D"/>
    <w:rsid w:val="007F4510"/>
    <w:rsid w:val="007F456A"/>
    <w:rsid w:val="007F4BDE"/>
    <w:rsid w:val="007F55CD"/>
    <w:rsid w:val="007F6C1B"/>
    <w:rsid w:val="007F6D21"/>
    <w:rsid w:val="007F70BA"/>
    <w:rsid w:val="0080035A"/>
    <w:rsid w:val="00800640"/>
    <w:rsid w:val="00801C0F"/>
    <w:rsid w:val="00803C10"/>
    <w:rsid w:val="00803D67"/>
    <w:rsid w:val="00806E1B"/>
    <w:rsid w:val="0080710A"/>
    <w:rsid w:val="00807E63"/>
    <w:rsid w:val="00810528"/>
    <w:rsid w:val="0081055F"/>
    <w:rsid w:val="00812179"/>
    <w:rsid w:val="008123D1"/>
    <w:rsid w:val="00812828"/>
    <w:rsid w:val="00812848"/>
    <w:rsid w:val="00813B7B"/>
    <w:rsid w:val="00813E5C"/>
    <w:rsid w:val="008156F8"/>
    <w:rsid w:val="00815A31"/>
    <w:rsid w:val="00815C7F"/>
    <w:rsid w:val="00815D37"/>
    <w:rsid w:val="0081664A"/>
    <w:rsid w:val="00817BF7"/>
    <w:rsid w:val="00820121"/>
    <w:rsid w:val="008207B8"/>
    <w:rsid w:val="00824E3D"/>
    <w:rsid w:val="00827C61"/>
    <w:rsid w:val="00827CA7"/>
    <w:rsid w:val="00830232"/>
    <w:rsid w:val="00830B88"/>
    <w:rsid w:val="00830BBB"/>
    <w:rsid w:val="00830C77"/>
    <w:rsid w:val="008311E7"/>
    <w:rsid w:val="008313B4"/>
    <w:rsid w:val="00832D4C"/>
    <w:rsid w:val="008331EB"/>
    <w:rsid w:val="00833F2A"/>
    <w:rsid w:val="00836378"/>
    <w:rsid w:val="00836E35"/>
    <w:rsid w:val="00836FF0"/>
    <w:rsid w:val="00837AED"/>
    <w:rsid w:val="00837EA7"/>
    <w:rsid w:val="00840A81"/>
    <w:rsid w:val="00840B1C"/>
    <w:rsid w:val="00841496"/>
    <w:rsid w:val="008421F1"/>
    <w:rsid w:val="00843254"/>
    <w:rsid w:val="00844EF5"/>
    <w:rsid w:val="00845000"/>
    <w:rsid w:val="008466DE"/>
    <w:rsid w:val="00847779"/>
    <w:rsid w:val="00847D81"/>
    <w:rsid w:val="008502F2"/>
    <w:rsid w:val="00850501"/>
    <w:rsid w:val="00852047"/>
    <w:rsid w:val="00853C08"/>
    <w:rsid w:val="00855D6D"/>
    <w:rsid w:val="00855DEB"/>
    <w:rsid w:val="008569A6"/>
    <w:rsid w:val="00860606"/>
    <w:rsid w:val="00860F9E"/>
    <w:rsid w:val="008630F1"/>
    <w:rsid w:val="00863B99"/>
    <w:rsid w:val="00863F98"/>
    <w:rsid w:val="00864500"/>
    <w:rsid w:val="00864A36"/>
    <w:rsid w:val="00865FCF"/>
    <w:rsid w:val="00867539"/>
    <w:rsid w:val="008704EA"/>
    <w:rsid w:val="008705E6"/>
    <w:rsid w:val="00872502"/>
    <w:rsid w:val="00872601"/>
    <w:rsid w:val="00873857"/>
    <w:rsid w:val="00873F64"/>
    <w:rsid w:val="00875124"/>
    <w:rsid w:val="0087532A"/>
    <w:rsid w:val="00875B68"/>
    <w:rsid w:val="00876763"/>
    <w:rsid w:val="00877746"/>
    <w:rsid w:val="00880712"/>
    <w:rsid w:val="008812E3"/>
    <w:rsid w:val="00882C89"/>
    <w:rsid w:val="00883D39"/>
    <w:rsid w:val="008847A9"/>
    <w:rsid w:val="00884A04"/>
    <w:rsid w:val="00884B45"/>
    <w:rsid w:val="00884BE2"/>
    <w:rsid w:val="00884DF2"/>
    <w:rsid w:val="00886D52"/>
    <w:rsid w:val="0088711E"/>
    <w:rsid w:val="00887A36"/>
    <w:rsid w:val="00887E5A"/>
    <w:rsid w:val="00890F1C"/>
    <w:rsid w:val="008920EB"/>
    <w:rsid w:val="00893079"/>
    <w:rsid w:val="00893709"/>
    <w:rsid w:val="00894F38"/>
    <w:rsid w:val="0089537A"/>
    <w:rsid w:val="00895C56"/>
    <w:rsid w:val="00897533"/>
    <w:rsid w:val="00897EF5"/>
    <w:rsid w:val="008A28EC"/>
    <w:rsid w:val="008A3C47"/>
    <w:rsid w:val="008A5600"/>
    <w:rsid w:val="008A561C"/>
    <w:rsid w:val="008B042C"/>
    <w:rsid w:val="008B0BD8"/>
    <w:rsid w:val="008B1011"/>
    <w:rsid w:val="008B1670"/>
    <w:rsid w:val="008B18B7"/>
    <w:rsid w:val="008B19A9"/>
    <w:rsid w:val="008B3343"/>
    <w:rsid w:val="008B3EF9"/>
    <w:rsid w:val="008B49A9"/>
    <w:rsid w:val="008B63D2"/>
    <w:rsid w:val="008B6BBC"/>
    <w:rsid w:val="008C0029"/>
    <w:rsid w:val="008C0138"/>
    <w:rsid w:val="008C0512"/>
    <w:rsid w:val="008C0D7E"/>
    <w:rsid w:val="008C130C"/>
    <w:rsid w:val="008C15CB"/>
    <w:rsid w:val="008C2FD6"/>
    <w:rsid w:val="008C3081"/>
    <w:rsid w:val="008C57E6"/>
    <w:rsid w:val="008C587F"/>
    <w:rsid w:val="008C6022"/>
    <w:rsid w:val="008C7097"/>
    <w:rsid w:val="008D3343"/>
    <w:rsid w:val="008D4580"/>
    <w:rsid w:val="008D4B29"/>
    <w:rsid w:val="008D4B9B"/>
    <w:rsid w:val="008D6357"/>
    <w:rsid w:val="008D706B"/>
    <w:rsid w:val="008E092E"/>
    <w:rsid w:val="008E0975"/>
    <w:rsid w:val="008E34FA"/>
    <w:rsid w:val="008E4584"/>
    <w:rsid w:val="008E5FC1"/>
    <w:rsid w:val="008E6638"/>
    <w:rsid w:val="008E6820"/>
    <w:rsid w:val="008E70D7"/>
    <w:rsid w:val="008E7A03"/>
    <w:rsid w:val="008F0912"/>
    <w:rsid w:val="008F3E97"/>
    <w:rsid w:val="008F4382"/>
    <w:rsid w:val="008F4E90"/>
    <w:rsid w:val="008F6291"/>
    <w:rsid w:val="008F6B38"/>
    <w:rsid w:val="00900696"/>
    <w:rsid w:val="00902609"/>
    <w:rsid w:val="00903003"/>
    <w:rsid w:val="00903178"/>
    <w:rsid w:val="00904654"/>
    <w:rsid w:val="009073A9"/>
    <w:rsid w:val="009076DB"/>
    <w:rsid w:val="00907933"/>
    <w:rsid w:val="0091126A"/>
    <w:rsid w:val="0091567F"/>
    <w:rsid w:val="0091621A"/>
    <w:rsid w:val="00916776"/>
    <w:rsid w:val="00916F50"/>
    <w:rsid w:val="00920963"/>
    <w:rsid w:val="00921A5F"/>
    <w:rsid w:val="00921B61"/>
    <w:rsid w:val="0092243E"/>
    <w:rsid w:val="009247D9"/>
    <w:rsid w:val="00924A7A"/>
    <w:rsid w:val="009257AF"/>
    <w:rsid w:val="009300B4"/>
    <w:rsid w:val="0093060D"/>
    <w:rsid w:val="00930CAB"/>
    <w:rsid w:val="00931907"/>
    <w:rsid w:val="00931AB6"/>
    <w:rsid w:val="00932136"/>
    <w:rsid w:val="009334C0"/>
    <w:rsid w:val="0093458E"/>
    <w:rsid w:val="00934799"/>
    <w:rsid w:val="009356D6"/>
    <w:rsid w:val="00936BE0"/>
    <w:rsid w:val="00941453"/>
    <w:rsid w:val="00941EC0"/>
    <w:rsid w:val="009426D2"/>
    <w:rsid w:val="00943A9D"/>
    <w:rsid w:val="0094481D"/>
    <w:rsid w:val="00945051"/>
    <w:rsid w:val="009457CE"/>
    <w:rsid w:val="0094657B"/>
    <w:rsid w:val="00950670"/>
    <w:rsid w:val="009507B8"/>
    <w:rsid w:val="00950D4B"/>
    <w:rsid w:val="00951A88"/>
    <w:rsid w:val="00952A0B"/>
    <w:rsid w:val="009530EB"/>
    <w:rsid w:val="00953F94"/>
    <w:rsid w:val="00954C4B"/>
    <w:rsid w:val="00954E3E"/>
    <w:rsid w:val="009562EA"/>
    <w:rsid w:val="00957309"/>
    <w:rsid w:val="009602A7"/>
    <w:rsid w:val="00960A33"/>
    <w:rsid w:val="00961C3B"/>
    <w:rsid w:val="00962305"/>
    <w:rsid w:val="009625AD"/>
    <w:rsid w:val="00964EF0"/>
    <w:rsid w:val="00967150"/>
    <w:rsid w:val="0096751C"/>
    <w:rsid w:val="00967D7F"/>
    <w:rsid w:val="00973564"/>
    <w:rsid w:val="00975E75"/>
    <w:rsid w:val="00976B73"/>
    <w:rsid w:val="00981606"/>
    <w:rsid w:val="00984405"/>
    <w:rsid w:val="00986D4E"/>
    <w:rsid w:val="009915AD"/>
    <w:rsid w:val="00991765"/>
    <w:rsid w:val="00991DC5"/>
    <w:rsid w:val="00993026"/>
    <w:rsid w:val="0099390D"/>
    <w:rsid w:val="00993AFD"/>
    <w:rsid w:val="0099488E"/>
    <w:rsid w:val="0099493E"/>
    <w:rsid w:val="00994C26"/>
    <w:rsid w:val="00994D67"/>
    <w:rsid w:val="009953E3"/>
    <w:rsid w:val="00995A24"/>
    <w:rsid w:val="009960F2"/>
    <w:rsid w:val="009964FD"/>
    <w:rsid w:val="009971EA"/>
    <w:rsid w:val="009972CA"/>
    <w:rsid w:val="0099739D"/>
    <w:rsid w:val="009A05D8"/>
    <w:rsid w:val="009A285A"/>
    <w:rsid w:val="009A4242"/>
    <w:rsid w:val="009A4DF8"/>
    <w:rsid w:val="009A586E"/>
    <w:rsid w:val="009A6CBC"/>
    <w:rsid w:val="009A6F8B"/>
    <w:rsid w:val="009B1DE1"/>
    <w:rsid w:val="009B2E23"/>
    <w:rsid w:val="009B3DA4"/>
    <w:rsid w:val="009B4A62"/>
    <w:rsid w:val="009C0159"/>
    <w:rsid w:val="009C2594"/>
    <w:rsid w:val="009C2969"/>
    <w:rsid w:val="009C361F"/>
    <w:rsid w:val="009C4217"/>
    <w:rsid w:val="009C60E4"/>
    <w:rsid w:val="009C68BF"/>
    <w:rsid w:val="009C7AC7"/>
    <w:rsid w:val="009D11E1"/>
    <w:rsid w:val="009D2339"/>
    <w:rsid w:val="009D3371"/>
    <w:rsid w:val="009D44A1"/>
    <w:rsid w:val="009D56B6"/>
    <w:rsid w:val="009D5B90"/>
    <w:rsid w:val="009D5BB4"/>
    <w:rsid w:val="009D6248"/>
    <w:rsid w:val="009D7032"/>
    <w:rsid w:val="009D7E99"/>
    <w:rsid w:val="009E0B90"/>
    <w:rsid w:val="009E26F6"/>
    <w:rsid w:val="009E3746"/>
    <w:rsid w:val="009E39C9"/>
    <w:rsid w:val="009E3DFF"/>
    <w:rsid w:val="009E4B5D"/>
    <w:rsid w:val="009E71F9"/>
    <w:rsid w:val="009F0674"/>
    <w:rsid w:val="009F2955"/>
    <w:rsid w:val="009F302F"/>
    <w:rsid w:val="009F3B25"/>
    <w:rsid w:val="009F40B2"/>
    <w:rsid w:val="009F6109"/>
    <w:rsid w:val="009F6195"/>
    <w:rsid w:val="009F643C"/>
    <w:rsid w:val="009F6F27"/>
    <w:rsid w:val="009F7985"/>
    <w:rsid w:val="009F7A69"/>
    <w:rsid w:val="00A01D0A"/>
    <w:rsid w:val="00A020E1"/>
    <w:rsid w:val="00A0266D"/>
    <w:rsid w:val="00A056CC"/>
    <w:rsid w:val="00A05773"/>
    <w:rsid w:val="00A05D49"/>
    <w:rsid w:val="00A066DE"/>
    <w:rsid w:val="00A06B74"/>
    <w:rsid w:val="00A10A1F"/>
    <w:rsid w:val="00A10ED6"/>
    <w:rsid w:val="00A125F3"/>
    <w:rsid w:val="00A132E8"/>
    <w:rsid w:val="00A134FB"/>
    <w:rsid w:val="00A13A6A"/>
    <w:rsid w:val="00A13AE4"/>
    <w:rsid w:val="00A13DA1"/>
    <w:rsid w:val="00A13EFE"/>
    <w:rsid w:val="00A149AF"/>
    <w:rsid w:val="00A16E02"/>
    <w:rsid w:val="00A20717"/>
    <w:rsid w:val="00A236D6"/>
    <w:rsid w:val="00A248AE"/>
    <w:rsid w:val="00A24B00"/>
    <w:rsid w:val="00A24DFB"/>
    <w:rsid w:val="00A251F7"/>
    <w:rsid w:val="00A26700"/>
    <w:rsid w:val="00A27528"/>
    <w:rsid w:val="00A27C54"/>
    <w:rsid w:val="00A30024"/>
    <w:rsid w:val="00A3038D"/>
    <w:rsid w:val="00A311C5"/>
    <w:rsid w:val="00A32676"/>
    <w:rsid w:val="00A32BF4"/>
    <w:rsid w:val="00A32FD7"/>
    <w:rsid w:val="00A331FD"/>
    <w:rsid w:val="00A34164"/>
    <w:rsid w:val="00A34231"/>
    <w:rsid w:val="00A36010"/>
    <w:rsid w:val="00A36101"/>
    <w:rsid w:val="00A3629D"/>
    <w:rsid w:val="00A36343"/>
    <w:rsid w:val="00A36AC5"/>
    <w:rsid w:val="00A37597"/>
    <w:rsid w:val="00A37B34"/>
    <w:rsid w:val="00A37C9D"/>
    <w:rsid w:val="00A424A3"/>
    <w:rsid w:val="00A431F9"/>
    <w:rsid w:val="00A43FFD"/>
    <w:rsid w:val="00A453F2"/>
    <w:rsid w:val="00A45A1E"/>
    <w:rsid w:val="00A45DB9"/>
    <w:rsid w:val="00A50097"/>
    <w:rsid w:val="00A50153"/>
    <w:rsid w:val="00A50302"/>
    <w:rsid w:val="00A510FB"/>
    <w:rsid w:val="00A512E7"/>
    <w:rsid w:val="00A52EA2"/>
    <w:rsid w:val="00A54760"/>
    <w:rsid w:val="00A549F6"/>
    <w:rsid w:val="00A54BBD"/>
    <w:rsid w:val="00A55766"/>
    <w:rsid w:val="00A57740"/>
    <w:rsid w:val="00A61EA8"/>
    <w:rsid w:val="00A6263C"/>
    <w:rsid w:val="00A63617"/>
    <w:rsid w:val="00A641F3"/>
    <w:rsid w:val="00A64981"/>
    <w:rsid w:val="00A64C74"/>
    <w:rsid w:val="00A66C92"/>
    <w:rsid w:val="00A67436"/>
    <w:rsid w:val="00A705F7"/>
    <w:rsid w:val="00A70837"/>
    <w:rsid w:val="00A70B3D"/>
    <w:rsid w:val="00A72BEC"/>
    <w:rsid w:val="00A737B2"/>
    <w:rsid w:val="00A73E20"/>
    <w:rsid w:val="00A74DBE"/>
    <w:rsid w:val="00A768F5"/>
    <w:rsid w:val="00A7784D"/>
    <w:rsid w:val="00A80D51"/>
    <w:rsid w:val="00A81691"/>
    <w:rsid w:val="00A81791"/>
    <w:rsid w:val="00A8542E"/>
    <w:rsid w:val="00A86B9E"/>
    <w:rsid w:val="00A86BFB"/>
    <w:rsid w:val="00A86C1F"/>
    <w:rsid w:val="00A87A1F"/>
    <w:rsid w:val="00A87B88"/>
    <w:rsid w:val="00A90887"/>
    <w:rsid w:val="00A90F79"/>
    <w:rsid w:val="00A90FE6"/>
    <w:rsid w:val="00A91D0A"/>
    <w:rsid w:val="00A93992"/>
    <w:rsid w:val="00A94EED"/>
    <w:rsid w:val="00A972C8"/>
    <w:rsid w:val="00A97F4D"/>
    <w:rsid w:val="00AA0C37"/>
    <w:rsid w:val="00AA10D4"/>
    <w:rsid w:val="00AA2894"/>
    <w:rsid w:val="00AA3452"/>
    <w:rsid w:val="00AA390B"/>
    <w:rsid w:val="00AA51AF"/>
    <w:rsid w:val="00AA66A7"/>
    <w:rsid w:val="00AA7856"/>
    <w:rsid w:val="00AA7DAC"/>
    <w:rsid w:val="00AB061C"/>
    <w:rsid w:val="00AB0D0B"/>
    <w:rsid w:val="00AB12EC"/>
    <w:rsid w:val="00AB1939"/>
    <w:rsid w:val="00AB20A1"/>
    <w:rsid w:val="00AB2BC8"/>
    <w:rsid w:val="00AB31E5"/>
    <w:rsid w:val="00AB387F"/>
    <w:rsid w:val="00AB3997"/>
    <w:rsid w:val="00AB3A2A"/>
    <w:rsid w:val="00AB5645"/>
    <w:rsid w:val="00AB6E3C"/>
    <w:rsid w:val="00AC01E3"/>
    <w:rsid w:val="00AC3AF3"/>
    <w:rsid w:val="00AC4BD8"/>
    <w:rsid w:val="00AC5B06"/>
    <w:rsid w:val="00AC638B"/>
    <w:rsid w:val="00AC73AB"/>
    <w:rsid w:val="00AC756F"/>
    <w:rsid w:val="00AD00C3"/>
    <w:rsid w:val="00AD0652"/>
    <w:rsid w:val="00AD06AC"/>
    <w:rsid w:val="00AD1575"/>
    <w:rsid w:val="00AD5077"/>
    <w:rsid w:val="00AD6F49"/>
    <w:rsid w:val="00AD7E79"/>
    <w:rsid w:val="00AE0156"/>
    <w:rsid w:val="00AE0DE6"/>
    <w:rsid w:val="00AE2154"/>
    <w:rsid w:val="00AE2C1A"/>
    <w:rsid w:val="00AE333D"/>
    <w:rsid w:val="00AE3A5B"/>
    <w:rsid w:val="00AE5237"/>
    <w:rsid w:val="00AE54F9"/>
    <w:rsid w:val="00AF10D9"/>
    <w:rsid w:val="00AF1321"/>
    <w:rsid w:val="00AF38E5"/>
    <w:rsid w:val="00AF4A50"/>
    <w:rsid w:val="00AF5A32"/>
    <w:rsid w:val="00AF5E13"/>
    <w:rsid w:val="00AF69CF"/>
    <w:rsid w:val="00AF6C2B"/>
    <w:rsid w:val="00AF75AF"/>
    <w:rsid w:val="00B02B5C"/>
    <w:rsid w:val="00B03E0B"/>
    <w:rsid w:val="00B04074"/>
    <w:rsid w:val="00B043C2"/>
    <w:rsid w:val="00B04CF2"/>
    <w:rsid w:val="00B06FFE"/>
    <w:rsid w:val="00B0768C"/>
    <w:rsid w:val="00B110F1"/>
    <w:rsid w:val="00B11413"/>
    <w:rsid w:val="00B11C85"/>
    <w:rsid w:val="00B135AC"/>
    <w:rsid w:val="00B16222"/>
    <w:rsid w:val="00B17814"/>
    <w:rsid w:val="00B17A53"/>
    <w:rsid w:val="00B17EF9"/>
    <w:rsid w:val="00B203E8"/>
    <w:rsid w:val="00B210B2"/>
    <w:rsid w:val="00B22C5C"/>
    <w:rsid w:val="00B23C68"/>
    <w:rsid w:val="00B2473C"/>
    <w:rsid w:val="00B24932"/>
    <w:rsid w:val="00B24C15"/>
    <w:rsid w:val="00B24C17"/>
    <w:rsid w:val="00B24E69"/>
    <w:rsid w:val="00B266FD"/>
    <w:rsid w:val="00B26A3D"/>
    <w:rsid w:val="00B2707C"/>
    <w:rsid w:val="00B321DB"/>
    <w:rsid w:val="00B33417"/>
    <w:rsid w:val="00B3358B"/>
    <w:rsid w:val="00B336B9"/>
    <w:rsid w:val="00B33BC3"/>
    <w:rsid w:val="00B3550C"/>
    <w:rsid w:val="00B36208"/>
    <w:rsid w:val="00B36A04"/>
    <w:rsid w:val="00B36F66"/>
    <w:rsid w:val="00B42CFA"/>
    <w:rsid w:val="00B4332E"/>
    <w:rsid w:val="00B43FD2"/>
    <w:rsid w:val="00B444B3"/>
    <w:rsid w:val="00B445F0"/>
    <w:rsid w:val="00B44C9D"/>
    <w:rsid w:val="00B462C3"/>
    <w:rsid w:val="00B50BC0"/>
    <w:rsid w:val="00B50EBD"/>
    <w:rsid w:val="00B51A4D"/>
    <w:rsid w:val="00B559BB"/>
    <w:rsid w:val="00B55BE2"/>
    <w:rsid w:val="00B55CE6"/>
    <w:rsid w:val="00B55EA1"/>
    <w:rsid w:val="00B57756"/>
    <w:rsid w:val="00B57DEE"/>
    <w:rsid w:val="00B60328"/>
    <w:rsid w:val="00B605A8"/>
    <w:rsid w:val="00B60D80"/>
    <w:rsid w:val="00B6406A"/>
    <w:rsid w:val="00B640EE"/>
    <w:rsid w:val="00B649FE"/>
    <w:rsid w:val="00B65764"/>
    <w:rsid w:val="00B664A8"/>
    <w:rsid w:val="00B6763E"/>
    <w:rsid w:val="00B70E10"/>
    <w:rsid w:val="00B71FB6"/>
    <w:rsid w:val="00B72A2C"/>
    <w:rsid w:val="00B72F15"/>
    <w:rsid w:val="00B73859"/>
    <w:rsid w:val="00B74D1E"/>
    <w:rsid w:val="00B76AB0"/>
    <w:rsid w:val="00B76FFC"/>
    <w:rsid w:val="00B82EF0"/>
    <w:rsid w:val="00B83A1A"/>
    <w:rsid w:val="00B8738D"/>
    <w:rsid w:val="00B873AD"/>
    <w:rsid w:val="00B9095D"/>
    <w:rsid w:val="00B90DFC"/>
    <w:rsid w:val="00B91B35"/>
    <w:rsid w:val="00B9404B"/>
    <w:rsid w:val="00B964B9"/>
    <w:rsid w:val="00B966F0"/>
    <w:rsid w:val="00B96A72"/>
    <w:rsid w:val="00B96E76"/>
    <w:rsid w:val="00B97445"/>
    <w:rsid w:val="00B97A52"/>
    <w:rsid w:val="00BA4ECC"/>
    <w:rsid w:val="00BA511D"/>
    <w:rsid w:val="00BA7A6E"/>
    <w:rsid w:val="00BA7DC4"/>
    <w:rsid w:val="00BB03B6"/>
    <w:rsid w:val="00BB1D2E"/>
    <w:rsid w:val="00BB2475"/>
    <w:rsid w:val="00BB2611"/>
    <w:rsid w:val="00BB3234"/>
    <w:rsid w:val="00BB55BB"/>
    <w:rsid w:val="00BC084E"/>
    <w:rsid w:val="00BC168D"/>
    <w:rsid w:val="00BC2D55"/>
    <w:rsid w:val="00BC2DD3"/>
    <w:rsid w:val="00BC3C21"/>
    <w:rsid w:val="00BC421E"/>
    <w:rsid w:val="00BC422F"/>
    <w:rsid w:val="00BC5EC4"/>
    <w:rsid w:val="00BC5F9D"/>
    <w:rsid w:val="00BC712F"/>
    <w:rsid w:val="00BC747E"/>
    <w:rsid w:val="00BD13D7"/>
    <w:rsid w:val="00BD16A2"/>
    <w:rsid w:val="00BD1995"/>
    <w:rsid w:val="00BD2C9C"/>
    <w:rsid w:val="00BD3138"/>
    <w:rsid w:val="00BD4205"/>
    <w:rsid w:val="00BD55C3"/>
    <w:rsid w:val="00BD5674"/>
    <w:rsid w:val="00BD6BC4"/>
    <w:rsid w:val="00BE0A8D"/>
    <w:rsid w:val="00BE328C"/>
    <w:rsid w:val="00BE575C"/>
    <w:rsid w:val="00BE6987"/>
    <w:rsid w:val="00BF1132"/>
    <w:rsid w:val="00BF1193"/>
    <w:rsid w:val="00BF14F2"/>
    <w:rsid w:val="00BF1AAB"/>
    <w:rsid w:val="00BF2E04"/>
    <w:rsid w:val="00BF4C49"/>
    <w:rsid w:val="00C002DF"/>
    <w:rsid w:val="00C02AD3"/>
    <w:rsid w:val="00C0389A"/>
    <w:rsid w:val="00C0443B"/>
    <w:rsid w:val="00C04ECE"/>
    <w:rsid w:val="00C05A39"/>
    <w:rsid w:val="00C05E19"/>
    <w:rsid w:val="00C072D8"/>
    <w:rsid w:val="00C12BDF"/>
    <w:rsid w:val="00C13F4E"/>
    <w:rsid w:val="00C14F58"/>
    <w:rsid w:val="00C165AE"/>
    <w:rsid w:val="00C22E2A"/>
    <w:rsid w:val="00C24557"/>
    <w:rsid w:val="00C246AC"/>
    <w:rsid w:val="00C2499E"/>
    <w:rsid w:val="00C24E74"/>
    <w:rsid w:val="00C24F4C"/>
    <w:rsid w:val="00C25C66"/>
    <w:rsid w:val="00C26228"/>
    <w:rsid w:val="00C2792F"/>
    <w:rsid w:val="00C304BF"/>
    <w:rsid w:val="00C31397"/>
    <w:rsid w:val="00C32621"/>
    <w:rsid w:val="00C32A8F"/>
    <w:rsid w:val="00C339ED"/>
    <w:rsid w:val="00C33A15"/>
    <w:rsid w:val="00C350B6"/>
    <w:rsid w:val="00C35CB0"/>
    <w:rsid w:val="00C36008"/>
    <w:rsid w:val="00C3664E"/>
    <w:rsid w:val="00C37797"/>
    <w:rsid w:val="00C42763"/>
    <w:rsid w:val="00C437F4"/>
    <w:rsid w:val="00C44545"/>
    <w:rsid w:val="00C44C22"/>
    <w:rsid w:val="00C44F77"/>
    <w:rsid w:val="00C468F0"/>
    <w:rsid w:val="00C4771F"/>
    <w:rsid w:val="00C52640"/>
    <w:rsid w:val="00C5289B"/>
    <w:rsid w:val="00C52B15"/>
    <w:rsid w:val="00C56BB3"/>
    <w:rsid w:val="00C5761B"/>
    <w:rsid w:val="00C62319"/>
    <w:rsid w:val="00C65636"/>
    <w:rsid w:val="00C715D6"/>
    <w:rsid w:val="00C71C93"/>
    <w:rsid w:val="00C7242D"/>
    <w:rsid w:val="00C72919"/>
    <w:rsid w:val="00C72F5B"/>
    <w:rsid w:val="00C750D8"/>
    <w:rsid w:val="00C80569"/>
    <w:rsid w:val="00C80731"/>
    <w:rsid w:val="00C808FF"/>
    <w:rsid w:val="00C8130C"/>
    <w:rsid w:val="00C8220E"/>
    <w:rsid w:val="00C8289C"/>
    <w:rsid w:val="00C84185"/>
    <w:rsid w:val="00C8419A"/>
    <w:rsid w:val="00C86063"/>
    <w:rsid w:val="00C91B80"/>
    <w:rsid w:val="00C922BB"/>
    <w:rsid w:val="00C93835"/>
    <w:rsid w:val="00C93F37"/>
    <w:rsid w:val="00C9403E"/>
    <w:rsid w:val="00CA1AF2"/>
    <w:rsid w:val="00CA1B3D"/>
    <w:rsid w:val="00CA20C5"/>
    <w:rsid w:val="00CA256A"/>
    <w:rsid w:val="00CA2D43"/>
    <w:rsid w:val="00CA36D2"/>
    <w:rsid w:val="00CA3B4D"/>
    <w:rsid w:val="00CA3DBA"/>
    <w:rsid w:val="00CA48B5"/>
    <w:rsid w:val="00CA5258"/>
    <w:rsid w:val="00CA608A"/>
    <w:rsid w:val="00CA6FD9"/>
    <w:rsid w:val="00CA7D31"/>
    <w:rsid w:val="00CB036F"/>
    <w:rsid w:val="00CB38F4"/>
    <w:rsid w:val="00CB3AC1"/>
    <w:rsid w:val="00CB6DC4"/>
    <w:rsid w:val="00CC19A5"/>
    <w:rsid w:val="00CC2130"/>
    <w:rsid w:val="00CC2FD0"/>
    <w:rsid w:val="00CC3318"/>
    <w:rsid w:val="00CC3538"/>
    <w:rsid w:val="00CC54D3"/>
    <w:rsid w:val="00CC720E"/>
    <w:rsid w:val="00CD01F9"/>
    <w:rsid w:val="00CD1C49"/>
    <w:rsid w:val="00CD356C"/>
    <w:rsid w:val="00CD3C55"/>
    <w:rsid w:val="00CD4E1F"/>
    <w:rsid w:val="00CD5B11"/>
    <w:rsid w:val="00CD768D"/>
    <w:rsid w:val="00CD7A1D"/>
    <w:rsid w:val="00CD7A73"/>
    <w:rsid w:val="00CE04CE"/>
    <w:rsid w:val="00CE45FB"/>
    <w:rsid w:val="00CF03C2"/>
    <w:rsid w:val="00CF0C57"/>
    <w:rsid w:val="00CF3344"/>
    <w:rsid w:val="00CF39C6"/>
    <w:rsid w:val="00CF677A"/>
    <w:rsid w:val="00CF6C34"/>
    <w:rsid w:val="00D00A31"/>
    <w:rsid w:val="00D01502"/>
    <w:rsid w:val="00D02BB0"/>
    <w:rsid w:val="00D02D4F"/>
    <w:rsid w:val="00D04822"/>
    <w:rsid w:val="00D0533D"/>
    <w:rsid w:val="00D06440"/>
    <w:rsid w:val="00D12E2B"/>
    <w:rsid w:val="00D136A5"/>
    <w:rsid w:val="00D13A36"/>
    <w:rsid w:val="00D13C2F"/>
    <w:rsid w:val="00D1499E"/>
    <w:rsid w:val="00D17892"/>
    <w:rsid w:val="00D20583"/>
    <w:rsid w:val="00D23899"/>
    <w:rsid w:val="00D23978"/>
    <w:rsid w:val="00D245A0"/>
    <w:rsid w:val="00D246BB"/>
    <w:rsid w:val="00D27506"/>
    <w:rsid w:val="00D27DEF"/>
    <w:rsid w:val="00D30A2F"/>
    <w:rsid w:val="00D3124F"/>
    <w:rsid w:val="00D338B2"/>
    <w:rsid w:val="00D3566D"/>
    <w:rsid w:val="00D362C3"/>
    <w:rsid w:val="00D37036"/>
    <w:rsid w:val="00D376AA"/>
    <w:rsid w:val="00D40AE7"/>
    <w:rsid w:val="00D42181"/>
    <w:rsid w:val="00D4225B"/>
    <w:rsid w:val="00D4322C"/>
    <w:rsid w:val="00D43D4B"/>
    <w:rsid w:val="00D43DF0"/>
    <w:rsid w:val="00D47645"/>
    <w:rsid w:val="00D47DC8"/>
    <w:rsid w:val="00D51702"/>
    <w:rsid w:val="00D51D6C"/>
    <w:rsid w:val="00D52BD7"/>
    <w:rsid w:val="00D53166"/>
    <w:rsid w:val="00D53C7A"/>
    <w:rsid w:val="00D53FFB"/>
    <w:rsid w:val="00D55217"/>
    <w:rsid w:val="00D55725"/>
    <w:rsid w:val="00D55C07"/>
    <w:rsid w:val="00D5613E"/>
    <w:rsid w:val="00D562AC"/>
    <w:rsid w:val="00D5678B"/>
    <w:rsid w:val="00D56AD2"/>
    <w:rsid w:val="00D57CE1"/>
    <w:rsid w:val="00D57D00"/>
    <w:rsid w:val="00D63721"/>
    <w:rsid w:val="00D706DF"/>
    <w:rsid w:val="00D70F95"/>
    <w:rsid w:val="00D7230E"/>
    <w:rsid w:val="00D7542C"/>
    <w:rsid w:val="00D75D93"/>
    <w:rsid w:val="00D7610C"/>
    <w:rsid w:val="00D77D50"/>
    <w:rsid w:val="00D77DA4"/>
    <w:rsid w:val="00D8189E"/>
    <w:rsid w:val="00D82532"/>
    <w:rsid w:val="00D828BD"/>
    <w:rsid w:val="00D82B98"/>
    <w:rsid w:val="00D83625"/>
    <w:rsid w:val="00D84C61"/>
    <w:rsid w:val="00D8687C"/>
    <w:rsid w:val="00D875AF"/>
    <w:rsid w:val="00D9094B"/>
    <w:rsid w:val="00D917A3"/>
    <w:rsid w:val="00D91E90"/>
    <w:rsid w:val="00D92AAC"/>
    <w:rsid w:val="00D93DCB"/>
    <w:rsid w:val="00D950C4"/>
    <w:rsid w:val="00D95EF7"/>
    <w:rsid w:val="00DA0490"/>
    <w:rsid w:val="00DA08FB"/>
    <w:rsid w:val="00DA1442"/>
    <w:rsid w:val="00DA3B20"/>
    <w:rsid w:val="00DA41C3"/>
    <w:rsid w:val="00DA5CA6"/>
    <w:rsid w:val="00DA5F88"/>
    <w:rsid w:val="00DA662F"/>
    <w:rsid w:val="00DA6A4D"/>
    <w:rsid w:val="00DB0357"/>
    <w:rsid w:val="00DB0ADD"/>
    <w:rsid w:val="00DB1277"/>
    <w:rsid w:val="00DB580D"/>
    <w:rsid w:val="00DB5A28"/>
    <w:rsid w:val="00DB6723"/>
    <w:rsid w:val="00DB7887"/>
    <w:rsid w:val="00DB7EB8"/>
    <w:rsid w:val="00DC2FBE"/>
    <w:rsid w:val="00DC3585"/>
    <w:rsid w:val="00DC5597"/>
    <w:rsid w:val="00DC7847"/>
    <w:rsid w:val="00DC7BE7"/>
    <w:rsid w:val="00DC7E5D"/>
    <w:rsid w:val="00DD2CC5"/>
    <w:rsid w:val="00DD2EB2"/>
    <w:rsid w:val="00DD34A8"/>
    <w:rsid w:val="00DD34E8"/>
    <w:rsid w:val="00DD38DC"/>
    <w:rsid w:val="00DD3C99"/>
    <w:rsid w:val="00DD3EA0"/>
    <w:rsid w:val="00DD3F17"/>
    <w:rsid w:val="00DD7BCC"/>
    <w:rsid w:val="00DE0EC8"/>
    <w:rsid w:val="00DE1611"/>
    <w:rsid w:val="00DE202C"/>
    <w:rsid w:val="00DE2195"/>
    <w:rsid w:val="00DE292B"/>
    <w:rsid w:val="00DE2F3A"/>
    <w:rsid w:val="00DE3B74"/>
    <w:rsid w:val="00DE3F01"/>
    <w:rsid w:val="00DE5C66"/>
    <w:rsid w:val="00DE7A11"/>
    <w:rsid w:val="00DE7DAE"/>
    <w:rsid w:val="00DF137F"/>
    <w:rsid w:val="00DF186E"/>
    <w:rsid w:val="00DF1B64"/>
    <w:rsid w:val="00DF1FE4"/>
    <w:rsid w:val="00DF28D9"/>
    <w:rsid w:val="00DF30F1"/>
    <w:rsid w:val="00DF30FA"/>
    <w:rsid w:val="00DF372F"/>
    <w:rsid w:val="00DF4B11"/>
    <w:rsid w:val="00E00406"/>
    <w:rsid w:val="00E01A5D"/>
    <w:rsid w:val="00E01B53"/>
    <w:rsid w:val="00E040A8"/>
    <w:rsid w:val="00E05F3F"/>
    <w:rsid w:val="00E070C9"/>
    <w:rsid w:val="00E07747"/>
    <w:rsid w:val="00E100AC"/>
    <w:rsid w:val="00E112E8"/>
    <w:rsid w:val="00E12668"/>
    <w:rsid w:val="00E12E7D"/>
    <w:rsid w:val="00E12FE2"/>
    <w:rsid w:val="00E130A5"/>
    <w:rsid w:val="00E136B5"/>
    <w:rsid w:val="00E13C17"/>
    <w:rsid w:val="00E20580"/>
    <w:rsid w:val="00E2063B"/>
    <w:rsid w:val="00E20D98"/>
    <w:rsid w:val="00E232D3"/>
    <w:rsid w:val="00E252D2"/>
    <w:rsid w:val="00E27C54"/>
    <w:rsid w:val="00E3056F"/>
    <w:rsid w:val="00E30D61"/>
    <w:rsid w:val="00E30F24"/>
    <w:rsid w:val="00E31D79"/>
    <w:rsid w:val="00E32A7B"/>
    <w:rsid w:val="00E333CF"/>
    <w:rsid w:val="00E34340"/>
    <w:rsid w:val="00E36871"/>
    <w:rsid w:val="00E3744F"/>
    <w:rsid w:val="00E42212"/>
    <w:rsid w:val="00E4228B"/>
    <w:rsid w:val="00E425CD"/>
    <w:rsid w:val="00E43036"/>
    <w:rsid w:val="00E434C9"/>
    <w:rsid w:val="00E436E6"/>
    <w:rsid w:val="00E43FE0"/>
    <w:rsid w:val="00E47FF2"/>
    <w:rsid w:val="00E509E1"/>
    <w:rsid w:val="00E51107"/>
    <w:rsid w:val="00E514EF"/>
    <w:rsid w:val="00E52466"/>
    <w:rsid w:val="00E5277A"/>
    <w:rsid w:val="00E54994"/>
    <w:rsid w:val="00E55182"/>
    <w:rsid w:val="00E55777"/>
    <w:rsid w:val="00E57A36"/>
    <w:rsid w:val="00E60D14"/>
    <w:rsid w:val="00E6225B"/>
    <w:rsid w:val="00E624DB"/>
    <w:rsid w:val="00E6250D"/>
    <w:rsid w:val="00E63B9D"/>
    <w:rsid w:val="00E645A2"/>
    <w:rsid w:val="00E654AE"/>
    <w:rsid w:val="00E673CA"/>
    <w:rsid w:val="00E70752"/>
    <w:rsid w:val="00E70810"/>
    <w:rsid w:val="00E71335"/>
    <w:rsid w:val="00E7261B"/>
    <w:rsid w:val="00E7383E"/>
    <w:rsid w:val="00E750B8"/>
    <w:rsid w:val="00E764C6"/>
    <w:rsid w:val="00E81799"/>
    <w:rsid w:val="00E82BF5"/>
    <w:rsid w:val="00E832B0"/>
    <w:rsid w:val="00E8372D"/>
    <w:rsid w:val="00E84220"/>
    <w:rsid w:val="00E84AA4"/>
    <w:rsid w:val="00E857D2"/>
    <w:rsid w:val="00E857E2"/>
    <w:rsid w:val="00E86287"/>
    <w:rsid w:val="00E8744B"/>
    <w:rsid w:val="00E9129C"/>
    <w:rsid w:val="00E91DBF"/>
    <w:rsid w:val="00E921F5"/>
    <w:rsid w:val="00E92BA7"/>
    <w:rsid w:val="00E93DE9"/>
    <w:rsid w:val="00E94F3C"/>
    <w:rsid w:val="00E951A2"/>
    <w:rsid w:val="00E95D08"/>
    <w:rsid w:val="00E97BD0"/>
    <w:rsid w:val="00EA06E9"/>
    <w:rsid w:val="00EA2924"/>
    <w:rsid w:val="00EA2BEF"/>
    <w:rsid w:val="00EA39C3"/>
    <w:rsid w:val="00EA58CE"/>
    <w:rsid w:val="00EA619E"/>
    <w:rsid w:val="00EA6683"/>
    <w:rsid w:val="00EA6EB9"/>
    <w:rsid w:val="00EB04ED"/>
    <w:rsid w:val="00EB05D2"/>
    <w:rsid w:val="00EB0BA1"/>
    <w:rsid w:val="00EB186D"/>
    <w:rsid w:val="00EB3070"/>
    <w:rsid w:val="00EB54F5"/>
    <w:rsid w:val="00EB5A86"/>
    <w:rsid w:val="00EB65EB"/>
    <w:rsid w:val="00EB67A6"/>
    <w:rsid w:val="00EB77B5"/>
    <w:rsid w:val="00EB7DB2"/>
    <w:rsid w:val="00EC05FE"/>
    <w:rsid w:val="00EC06C0"/>
    <w:rsid w:val="00EC128E"/>
    <w:rsid w:val="00EC15BD"/>
    <w:rsid w:val="00EC170E"/>
    <w:rsid w:val="00EC5644"/>
    <w:rsid w:val="00EC6A8B"/>
    <w:rsid w:val="00ED2169"/>
    <w:rsid w:val="00ED49F7"/>
    <w:rsid w:val="00ED783D"/>
    <w:rsid w:val="00EE056B"/>
    <w:rsid w:val="00EE441D"/>
    <w:rsid w:val="00EE64E0"/>
    <w:rsid w:val="00EE7B39"/>
    <w:rsid w:val="00EF0ED9"/>
    <w:rsid w:val="00EF13F5"/>
    <w:rsid w:val="00EF2086"/>
    <w:rsid w:val="00EF3071"/>
    <w:rsid w:val="00EF40B6"/>
    <w:rsid w:val="00EF5D43"/>
    <w:rsid w:val="00EF6EC0"/>
    <w:rsid w:val="00EF7759"/>
    <w:rsid w:val="00EF7C61"/>
    <w:rsid w:val="00F00B00"/>
    <w:rsid w:val="00F01A32"/>
    <w:rsid w:val="00F01AF3"/>
    <w:rsid w:val="00F0295C"/>
    <w:rsid w:val="00F047E7"/>
    <w:rsid w:val="00F05597"/>
    <w:rsid w:val="00F06414"/>
    <w:rsid w:val="00F10A64"/>
    <w:rsid w:val="00F1292D"/>
    <w:rsid w:val="00F1298C"/>
    <w:rsid w:val="00F1399B"/>
    <w:rsid w:val="00F139B6"/>
    <w:rsid w:val="00F15EC8"/>
    <w:rsid w:val="00F20287"/>
    <w:rsid w:val="00F215B2"/>
    <w:rsid w:val="00F22141"/>
    <w:rsid w:val="00F225AD"/>
    <w:rsid w:val="00F25E12"/>
    <w:rsid w:val="00F26F3C"/>
    <w:rsid w:val="00F314E5"/>
    <w:rsid w:val="00F330B8"/>
    <w:rsid w:val="00F33B1D"/>
    <w:rsid w:val="00F34190"/>
    <w:rsid w:val="00F34FC6"/>
    <w:rsid w:val="00F37045"/>
    <w:rsid w:val="00F376D5"/>
    <w:rsid w:val="00F400FE"/>
    <w:rsid w:val="00F4194D"/>
    <w:rsid w:val="00F430A7"/>
    <w:rsid w:val="00F437FF"/>
    <w:rsid w:val="00F4608B"/>
    <w:rsid w:val="00F510D2"/>
    <w:rsid w:val="00F51C09"/>
    <w:rsid w:val="00F51E7B"/>
    <w:rsid w:val="00F5305E"/>
    <w:rsid w:val="00F546F0"/>
    <w:rsid w:val="00F54CE1"/>
    <w:rsid w:val="00F55EC1"/>
    <w:rsid w:val="00F56AA7"/>
    <w:rsid w:val="00F56CB1"/>
    <w:rsid w:val="00F60126"/>
    <w:rsid w:val="00F60686"/>
    <w:rsid w:val="00F648C5"/>
    <w:rsid w:val="00F66344"/>
    <w:rsid w:val="00F665D0"/>
    <w:rsid w:val="00F66748"/>
    <w:rsid w:val="00F667FD"/>
    <w:rsid w:val="00F70882"/>
    <w:rsid w:val="00F72330"/>
    <w:rsid w:val="00F72339"/>
    <w:rsid w:val="00F73DAF"/>
    <w:rsid w:val="00F75BFD"/>
    <w:rsid w:val="00F8102A"/>
    <w:rsid w:val="00F810D8"/>
    <w:rsid w:val="00F83BBA"/>
    <w:rsid w:val="00F8590D"/>
    <w:rsid w:val="00F85AC3"/>
    <w:rsid w:val="00F86BD0"/>
    <w:rsid w:val="00F92109"/>
    <w:rsid w:val="00F92FBD"/>
    <w:rsid w:val="00F9349E"/>
    <w:rsid w:val="00F93677"/>
    <w:rsid w:val="00F93958"/>
    <w:rsid w:val="00F97290"/>
    <w:rsid w:val="00FA06B8"/>
    <w:rsid w:val="00FA0A3B"/>
    <w:rsid w:val="00FA14BA"/>
    <w:rsid w:val="00FA1B1D"/>
    <w:rsid w:val="00FA4AB4"/>
    <w:rsid w:val="00FA5489"/>
    <w:rsid w:val="00FA6B87"/>
    <w:rsid w:val="00FA7C7B"/>
    <w:rsid w:val="00FB034E"/>
    <w:rsid w:val="00FB0530"/>
    <w:rsid w:val="00FB1C84"/>
    <w:rsid w:val="00FB4027"/>
    <w:rsid w:val="00FB47B1"/>
    <w:rsid w:val="00FB5628"/>
    <w:rsid w:val="00FB5D3F"/>
    <w:rsid w:val="00FB6312"/>
    <w:rsid w:val="00FC0289"/>
    <w:rsid w:val="00FC2CCF"/>
    <w:rsid w:val="00FC31D4"/>
    <w:rsid w:val="00FC411A"/>
    <w:rsid w:val="00FC4320"/>
    <w:rsid w:val="00FC44AA"/>
    <w:rsid w:val="00FC7BC0"/>
    <w:rsid w:val="00FD0272"/>
    <w:rsid w:val="00FD079F"/>
    <w:rsid w:val="00FD65BC"/>
    <w:rsid w:val="00FE0D93"/>
    <w:rsid w:val="00FE115E"/>
    <w:rsid w:val="00FE1FF9"/>
    <w:rsid w:val="00FE2587"/>
    <w:rsid w:val="00FE46AB"/>
    <w:rsid w:val="00FE48B9"/>
    <w:rsid w:val="00FE4E23"/>
    <w:rsid w:val="00FE6150"/>
    <w:rsid w:val="00FF1DC6"/>
    <w:rsid w:val="00FF4B3B"/>
    <w:rsid w:val="00FF58E4"/>
    <w:rsid w:val="00FF5E17"/>
    <w:rsid w:val="00FF6E90"/>
    <w:rsid w:val="0184F1B6"/>
    <w:rsid w:val="01A2CA65"/>
    <w:rsid w:val="02561721"/>
    <w:rsid w:val="025CEE94"/>
    <w:rsid w:val="027292EB"/>
    <w:rsid w:val="028FD5F9"/>
    <w:rsid w:val="0298CFBA"/>
    <w:rsid w:val="03503630"/>
    <w:rsid w:val="03FE87CE"/>
    <w:rsid w:val="041C6AF1"/>
    <w:rsid w:val="0444A6DC"/>
    <w:rsid w:val="049A9DD7"/>
    <w:rsid w:val="0515C392"/>
    <w:rsid w:val="0571DDEA"/>
    <w:rsid w:val="05C17ED3"/>
    <w:rsid w:val="05F21C13"/>
    <w:rsid w:val="0615CDBD"/>
    <w:rsid w:val="062A03F5"/>
    <w:rsid w:val="063CDE7C"/>
    <w:rsid w:val="0643B1FC"/>
    <w:rsid w:val="06A1D148"/>
    <w:rsid w:val="071BF8F6"/>
    <w:rsid w:val="0725586E"/>
    <w:rsid w:val="0804FEB7"/>
    <w:rsid w:val="083B10F8"/>
    <w:rsid w:val="0863B45B"/>
    <w:rsid w:val="08BEFBE4"/>
    <w:rsid w:val="08E2A298"/>
    <w:rsid w:val="090303BD"/>
    <w:rsid w:val="0934517C"/>
    <w:rsid w:val="09379590"/>
    <w:rsid w:val="09CE6BC3"/>
    <w:rsid w:val="0A2B2C50"/>
    <w:rsid w:val="0AA69109"/>
    <w:rsid w:val="0B505F2B"/>
    <w:rsid w:val="0B723D1D"/>
    <w:rsid w:val="0B942AC6"/>
    <w:rsid w:val="0BD3F7B1"/>
    <w:rsid w:val="0BE0EF6E"/>
    <w:rsid w:val="0C4AB513"/>
    <w:rsid w:val="0C5BE0D6"/>
    <w:rsid w:val="0C615D97"/>
    <w:rsid w:val="0CE1A5AE"/>
    <w:rsid w:val="0D75C022"/>
    <w:rsid w:val="0DCC5F92"/>
    <w:rsid w:val="0E191E2C"/>
    <w:rsid w:val="0E316AE4"/>
    <w:rsid w:val="0E48EC3D"/>
    <w:rsid w:val="0F4A9B98"/>
    <w:rsid w:val="0F4BF08B"/>
    <w:rsid w:val="0F87000E"/>
    <w:rsid w:val="0FF1FBBF"/>
    <w:rsid w:val="10372603"/>
    <w:rsid w:val="107EB811"/>
    <w:rsid w:val="108D4A27"/>
    <w:rsid w:val="10F2D3ED"/>
    <w:rsid w:val="115B3DBE"/>
    <w:rsid w:val="11CA99F2"/>
    <w:rsid w:val="122FD3D2"/>
    <w:rsid w:val="12348E97"/>
    <w:rsid w:val="13192FE1"/>
    <w:rsid w:val="1332DEFA"/>
    <w:rsid w:val="13CC2044"/>
    <w:rsid w:val="13CCF83B"/>
    <w:rsid w:val="141FD417"/>
    <w:rsid w:val="14272473"/>
    <w:rsid w:val="155D8438"/>
    <w:rsid w:val="15981A51"/>
    <w:rsid w:val="159E0C0C"/>
    <w:rsid w:val="15C61F6A"/>
    <w:rsid w:val="15FB7989"/>
    <w:rsid w:val="15FE472B"/>
    <w:rsid w:val="168BDD44"/>
    <w:rsid w:val="16B8CC22"/>
    <w:rsid w:val="17157B4F"/>
    <w:rsid w:val="17B2E94A"/>
    <w:rsid w:val="17E7F3CC"/>
    <w:rsid w:val="1803D9DC"/>
    <w:rsid w:val="18425203"/>
    <w:rsid w:val="185AE79D"/>
    <w:rsid w:val="187B281B"/>
    <w:rsid w:val="18885C48"/>
    <w:rsid w:val="18EBC30A"/>
    <w:rsid w:val="1922C5AB"/>
    <w:rsid w:val="1943F77C"/>
    <w:rsid w:val="1947E59A"/>
    <w:rsid w:val="1959A2ED"/>
    <w:rsid w:val="1972EC2D"/>
    <w:rsid w:val="1998F36C"/>
    <w:rsid w:val="19CF638F"/>
    <w:rsid w:val="19DD9418"/>
    <w:rsid w:val="1A634F2F"/>
    <w:rsid w:val="1A928882"/>
    <w:rsid w:val="1AD1CB3C"/>
    <w:rsid w:val="1B2EBB98"/>
    <w:rsid w:val="1B3BC98D"/>
    <w:rsid w:val="1BCB80FD"/>
    <w:rsid w:val="1BE618AC"/>
    <w:rsid w:val="1BE6B0FE"/>
    <w:rsid w:val="1BECE201"/>
    <w:rsid w:val="1C01DD17"/>
    <w:rsid w:val="1C1C4529"/>
    <w:rsid w:val="1C8D347E"/>
    <w:rsid w:val="1CC1A2D7"/>
    <w:rsid w:val="1CE9F8F7"/>
    <w:rsid w:val="1D7D4E8B"/>
    <w:rsid w:val="1D9ADAA5"/>
    <w:rsid w:val="1DA6B8A7"/>
    <w:rsid w:val="1DAB68C2"/>
    <w:rsid w:val="1DC88174"/>
    <w:rsid w:val="1E49900E"/>
    <w:rsid w:val="1E63E799"/>
    <w:rsid w:val="1E799888"/>
    <w:rsid w:val="1EC02372"/>
    <w:rsid w:val="1EE20C3B"/>
    <w:rsid w:val="1F051C25"/>
    <w:rsid w:val="1F6EA393"/>
    <w:rsid w:val="1F88E42A"/>
    <w:rsid w:val="1FBDA733"/>
    <w:rsid w:val="1FEF721A"/>
    <w:rsid w:val="2047A032"/>
    <w:rsid w:val="2095F723"/>
    <w:rsid w:val="2105AB3E"/>
    <w:rsid w:val="2149E1F9"/>
    <w:rsid w:val="21ED14BE"/>
    <w:rsid w:val="220C788A"/>
    <w:rsid w:val="222DB674"/>
    <w:rsid w:val="22693A3F"/>
    <w:rsid w:val="227A4ACD"/>
    <w:rsid w:val="22D5343D"/>
    <w:rsid w:val="22F1D7CB"/>
    <w:rsid w:val="2308262F"/>
    <w:rsid w:val="233B2583"/>
    <w:rsid w:val="23495B3B"/>
    <w:rsid w:val="2376CA8F"/>
    <w:rsid w:val="237F6C48"/>
    <w:rsid w:val="244709A8"/>
    <w:rsid w:val="248E73B2"/>
    <w:rsid w:val="252403A7"/>
    <w:rsid w:val="25257D83"/>
    <w:rsid w:val="25B46754"/>
    <w:rsid w:val="2614B2A3"/>
    <w:rsid w:val="26635B5F"/>
    <w:rsid w:val="26D8D6E9"/>
    <w:rsid w:val="27941D18"/>
    <w:rsid w:val="27B7A5CB"/>
    <w:rsid w:val="2802FD38"/>
    <w:rsid w:val="2822F379"/>
    <w:rsid w:val="28328B6B"/>
    <w:rsid w:val="284031CD"/>
    <w:rsid w:val="28578FBD"/>
    <w:rsid w:val="28AE7170"/>
    <w:rsid w:val="2930CDAD"/>
    <w:rsid w:val="29643FEB"/>
    <w:rsid w:val="29A90D8A"/>
    <w:rsid w:val="29B4E4AD"/>
    <w:rsid w:val="29C07973"/>
    <w:rsid w:val="29C1BC02"/>
    <w:rsid w:val="2A61DEAA"/>
    <w:rsid w:val="2A6AF3B3"/>
    <w:rsid w:val="2AE6F652"/>
    <w:rsid w:val="2B6A39CC"/>
    <w:rsid w:val="2B780C19"/>
    <w:rsid w:val="2C34AF5F"/>
    <w:rsid w:val="2C46852B"/>
    <w:rsid w:val="2C548B34"/>
    <w:rsid w:val="2C5F420B"/>
    <w:rsid w:val="2CC21572"/>
    <w:rsid w:val="2CCCDE3A"/>
    <w:rsid w:val="2D1E6F09"/>
    <w:rsid w:val="2DD86C4B"/>
    <w:rsid w:val="2DD98BBA"/>
    <w:rsid w:val="2E0F931C"/>
    <w:rsid w:val="2E3F9815"/>
    <w:rsid w:val="2EEA570D"/>
    <w:rsid w:val="2F25815B"/>
    <w:rsid w:val="2F43E58A"/>
    <w:rsid w:val="2F72DCBA"/>
    <w:rsid w:val="2F8A0E76"/>
    <w:rsid w:val="3013C13C"/>
    <w:rsid w:val="3084B5BD"/>
    <w:rsid w:val="31237DEA"/>
    <w:rsid w:val="31AA2834"/>
    <w:rsid w:val="327C8D89"/>
    <w:rsid w:val="329790B5"/>
    <w:rsid w:val="32A19AA6"/>
    <w:rsid w:val="32EE226C"/>
    <w:rsid w:val="32EFA56D"/>
    <w:rsid w:val="32F8FE97"/>
    <w:rsid w:val="330145E6"/>
    <w:rsid w:val="3319E75D"/>
    <w:rsid w:val="33BC1957"/>
    <w:rsid w:val="341F779F"/>
    <w:rsid w:val="3460167E"/>
    <w:rsid w:val="34C6CB7C"/>
    <w:rsid w:val="352A17DC"/>
    <w:rsid w:val="356C526C"/>
    <w:rsid w:val="35BC767A"/>
    <w:rsid w:val="35DC17AE"/>
    <w:rsid w:val="361C31DA"/>
    <w:rsid w:val="36215837"/>
    <w:rsid w:val="365D2ED5"/>
    <w:rsid w:val="36E1833E"/>
    <w:rsid w:val="36FCB6AB"/>
    <w:rsid w:val="3730D3A6"/>
    <w:rsid w:val="3739DEAE"/>
    <w:rsid w:val="37D586F6"/>
    <w:rsid w:val="37E0B777"/>
    <w:rsid w:val="37E3E6DA"/>
    <w:rsid w:val="37FFF9A0"/>
    <w:rsid w:val="3810C184"/>
    <w:rsid w:val="389FDFE5"/>
    <w:rsid w:val="38D0D8E4"/>
    <w:rsid w:val="3940078F"/>
    <w:rsid w:val="39757F98"/>
    <w:rsid w:val="39DE8AC3"/>
    <w:rsid w:val="3B707560"/>
    <w:rsid w:val="3BC8D1D6"/>
    <w:rsid w:val="3BE9BEBA"/>
    <w:rsid w:val="3C2755C9"/>
    <w:rsid w:val="3C3A2FCA"/>
    <w:rsid w:val="3C56D210"/>
    <w:rsid w:val="3C8E0896"/>
    <w:rsid w:val="3CA52CB5"/>
    <w:rsid w:val="3CE0DF6A"/>
    <w:rsid w:val="3CEA537D"/>
    <w:rsid w:val="3D220B9C"/>
    <w:rsid w:val="3D3A69EC"/>
    <w:rsid w:val="3D7DF192"/>
    <w:rsid w:val="3DF84C1E"/>
    <w:rsid w:val="3E1C626E"/>
    <w:rsid w:val="3E581674"/>
    <w:rsid w:val="3EA4EBDD"/>
    <w:rsid w:val="3ECD45C1"/>
    <w:rsid w:val="3FA1D13B"/>
    <w:rsid w:val="3FD4E953"/>
    <w:rsid w:val="3FFB4759"/>
    <w:rsid w:val="401D6E70"/>
    <w:rsid w:val="402288FB"/>
    <w:rsid w:val="4031F80B"/>
    <w:rsid w:val="41240FD8"/>
    <w:rsid w:val="418E407F"/>
    <w:rsid w:val="41D26C5F"/>
    <w:rsid w:val="41DF6BCB"/>
    <w:rsid w:val="41F4F4CB"/>
    <w:rsid w:val="42E6EADB"/>
    <w:rsid w:val="4337BEE7"/>
    <w:rsid w:val="437DB570"/>
    <w:rsid w:val="4394E958"/>
    <w:rsid w:val="43DA4575"/>
    <w:rsid w:val="43EED6F6"/>
    <w:rsid w:val="44464122"/>
    <w:rsid w:val="44AB24B1"/>
    <w:rsid w:val="46339E6C"/>
    <w:rsid w:val="46B96C38"/>
    <w:rsid w:val="46CCF8B8"/>
    <w:rsid w:val="46F5D75B"/>
    <w:rsid w:val="46FA1D6A"/>
    <w:rsid w:val="474BB612"/>
    <w:rsid w:val="476ECDCD"/>
    <w:rsid w:val="4835C1C0"/>
    <w:rsid w:val="4862169F"/>
    <w:rsid w:val="486F6009"/>
    <w:rsid w:val="48B7E80F"/>
    <w:rsid w:val="48FE5941"/>
    <w:rsid w:val="495FD64F"/>
    <w:rsid w:val="496CC99B"/>
    <w:rsid w:val="4A47B8C6"/>
    <w:rsid w:val="4AAFFB29"/>
    <w:rsid w:val="4ABBD846"/>
    <w:rsid w:val="4AD1EA2F"/>
    <w:rsid w:val="4AF30EC4"/>
    <w:rsid w:val="4B263D33"/>
    <w:rsid w:val="4B3C2900"/>
    <w:rsid w:val="4B47E2D5"/>
    <w:rsid w:val="4B494E65"/>
    <w:rsid w:val="4B5CCD92"/>
    <w:rsid w:val="4B77F303"/>
    <w:rsid w:val="4BA3AEBC"/>
    <w:rsid w:val="4BBAFE29"/>
    <w:rsid w:val="4BE70307"/>
    <w:rsid w:val="4BF6F6F5"/>
    <w:rsid w:val="4C7A5C1D"/>
    <w:rsid w:val="4CA51FBD"/>
    <w:rsid w:val="4CA53CAB"/>
    <w:rsid w:val="4E0B66A2"/>
    <w:rsid w:val="4E3FDAB5"/>
    <w:rsid w:val="4ED58DCD"/>
    <w:rsid w:val="4F29D748"/>
    <w:rsid w:val="4FBB5B41"/>
    <w:rsid w:val="4FD3E807"/>
    <w:rsid w:val="4FE719BD"/>
    <w:rsid w:val="4FF8F291"/>
    <w:rsid w:val="50228D98"/>
    <w:rsid w:val="5040AD09"/>
    <w:rsid w:val="504B63B6"/>
    <w:rsid w:val="50DFACE5"/>
    <w:rsid w:val="50F4F6E5"/>
    <w:rsid w:val="512F589B"/>
    <w:rsid w:val="513930DB"/>
    <w:rsid w:val="51448E0E"/>
    <w:rsid w:val="515D7DF3"/>
    <w:rsid w:val="51657C78"/>
    <w:rsid w:val="516E2B93"/>
    <w:rsid w:val="5191953F"/>
    <w:rsid w:val="5268D4F9"/>
    <w:rsid w:val="53E15DC3"/>
    <w:rsid w:val="53E215CE"/>
    <w:rsid w:val="54C1487B"/>
    <w:rsid w:val="54C93601"/>
    <w:rsid w:val="55617094"/>
    <w:rsid w:val="55643703"/>
    <w:rsid w:val="55A248D3"/>
    <w:rsid w:val="55AE15E9"/>
    <w:rsid w:val="566A5300"/>
    <w:rsid w:val="56910424"/>
    <w:rsid w:val="56C64364"/>
    <w:rsid w:val="56C6593E"/>
    <w:rsid w:val="56D1821E"/>
    <w:rsid w:val="5706875A"/>
    <w:rsid w:val="57687740"/>
    <w:rsid w:val="57D3F892"/>
    <w:rsid w:val="58981A35"/>
    <w:rsid w:val="591481C9"/>
    <w:rsid w:val="594A1CB4"/>
    <w:rsid w:val="59507092"/>
    <w:rsid w:val="5980D5AC"/>
    <w:rsid w:val="5A484C80"/>
    <w:rsid w:val="5AD2A3AF"/>
    <w:rsid w:val="5AF782C4"/>
    <w:rsid w:val="5B03E284"/>
    <w:rsid w:val="5C3523BE"/>
    <w:rsid w:val="5C3AF018"/>
    <w:rsid w:val="5C865698"/>
    <w:rsid w:val="5CB66B6E"/>
    <w:rsid w:val="5D39246E"/>
    <w:rsid w:val="5DD945B0"/>
    <w:rsid w:val="5DFB2EDA"/>
    <w:rsid w:val="5E8BC98B"/>
    <w:rsid w:val="5EE5D60C"/>
    <w:rsid w:val="5F199E3F"/>
    <w:rsid w:val="5F83D3AC"/>
    <w:rsid w:val="603D118A"/>
    <w:rsid w:val="6090FB2E"/>
    <w:rsid w:val="60B3F616"/>
    <w:rsid w:val="61B75082"/>
    <w:rsid w:val="61F3497E"/>
    <w:rsid w:val="625975E6"/>
    <w:rsid w:val="62D6CF04"/>
    <w:rsid w:val="62E9B552"/>
    <w:rsid w:val="6312E949"/>
    <w:rsid w:val="631C6A66"/>
    <w:rsid w:val="635BC6F0"/>
    <w:rsid w:val="63835C9E"/>
    <w:rsid w:val="63A31EEC"/>
    <w:rsid w:val="642F5ED7"/>
    <w:rsid w:val="6434E4DB"/>
    <w:rsid w:val="645D3C8A"/>
    <w:rsid w:val="64A7EAE0"/>
    <w:rsid w:val="64D0452E"/>
    <w:rsid w:val="64FEF90E"/>
    <w:rsid w:val="6565F776"/>
    <w:rsid w:val="65A36077"/>
    <w:rsid w:val="66058ED0"/>
    <w:rsid w:val="6612F25E"/>
    <w:rsid w:val="6648743F"/>
    <w:rsid w:val="665BF11C"/>
    <w:rsid w:val="6660AC43"/>
    <w:rsid w:val="66B4CC91"/>
    <w:rsid w:val="6701CB4B"/>
    <w:rsid w:val="67308063"/>
    <w:rsid w:val="674E79EB"/>
    <w:rsid w:val="6750811C"/>
    <w:rsid w:val="675EC354"/>
    <w:rsid w:val="6772333D"/>
    <w:rsid w:val="67BCAEC0"/>
    <w:rsid w:val="67C081AC"/>
    <w:rsid w:val="682AE325"/>
    <w:rsid w:val="688D08EF"/>
    <w:rsid w:val="6906CC8F"/>
    <w:rsid w:val="69119EBE"/>
    <w:rsid w:val="691C2431"/>
    <w:rsid w:val="693AE1D1"/>
    <w:rsid w:val="69625840"/>
    <w:rsid w:val="69690D30"/>
    <w:rsid w:val="69BB2CF6"/>
    <w:rsid w:val="69F5966F"/>
    <w:rsid w:val="69FDA180"/>
    <w:rsid w:val="6A32356B"/>
    <w:rsid w:val="6A36C101"/>
    <w:rsid w:val="6A55011F"/>
    <w:rsid w:val="6A60ABF6"/>
    <w:rsid w:val="6B7C33F8"/>
    <w:rsid w:val="6BAF117A"/>
    <w:rsid w:val="6C559372"/>
    <w:rsid w:val="6CCA1007"/>
    <w:rsid w:val="6D31CB9D"/>
    <w:rsid w:val="6D8E0913"/>
    <w:rsid w:val="6D9059E2"/>
    <w:rsid w:val="6DACB913"/>
    <w:rsid w:val="6DAD8E82"/>
    <w:rsid w:val="6E5D8976"/>
    <w:rsid w:val="6EA64571"/>
    <w:rsid w:val="6EDB53B6"/>
    <w:rsid w:val="6FA38F16"/>
    <w:rsid w:val="6FA76DB6"/>
    <w:rsid w:val="70FD69C7"/>
    <w:rsid w:val="710A02E8"/>
    <w:rsid w:val="71187BA8"/>
    <w:rsid w:val="712CD32C"/>
    <w:rsid w:val="712F38F1"/>
    <w:rsid w:val="716C90BD"/>
    <w:rsid w:val="716F2CC5"/>
    <w:rsid w:val="718057F9"/>
    <w:rsid w:val="719D5F63"/>
    <w:rsid w:val="7242947B"/>
    <w:rsid w:val="72BE6796"/>
    <w:rsid w:val="73CD9BFE"/>
    <w:rsid w:val="74579584"/>
    <w:rsid w:val="74849061"/>
    <w:rsid w:val="74EE01B1"/>
    <w:rsid w:val="750443AE"/>
    <w:rsid w:val="75FC0F73"/>
    <w:rsid w:val="7602CF2F"/>
    <w:rsid w:val="7608FD51"/>
    <w:rsid w:val="76536876"/>
    <w:rsid w:val="7657233D"/>
    <w:rsid w:val="765B7D3A"/>
    <w:rsid w:val="7696E481"/>
    <w:rsid w:val="77292040"/>
    <w:rsid w:val="7757496D"/>
    <w:rsid w:val="77D97500"/>
    <w:rsid w:val="7820EF80"/>
    <w:rsid w:val="7841EFA0"/>
    <w:rsid w:val="78914DF7"/>
    <w:rsid w:val="78F1FC87"/>
    <w:rsid w:val="792323F0"/>
    <w:rsid w:val="79510815"/>
    <w:rsid w:val="7999FFDD"/>
    <w:rsid w:val="79A48057"/>
    <w:rsid w:val="79C3739B"/>
    <w:rsid w:val="79CE8543"/>
    <w:rsid w:val="7A53C48C"/>
    <w:rsid w:val="7A70AC3F"/>
    <w:rsid w:val="7A712223"/>
    <w:rsid w:val="7AAB18BB"/>
    <w:rsid w:val="7ABBFA64"/>
    <w:rsid w:val="7AFA867D"/>
    <w:rsid w:val="7B8D78BD"/>
    <w:rsid w:val="7BD94BD6"/>
    <w:rsid w:val="7BE91568"/>
    <w:rsid w:val="7CA2AE1D"/>
    <w:rsid w:val="7CEA714E"/>
    <w:rsid w:val="7D1BA4DE"/>
    <w:rsid w:val="7D547B8B"/>
    <w:rsid w:val="7DAFD38A"/>
    <w:rsid w:val="7EA6F287"/>
    <w:rsid w:val="7EA840EB"/>
    <w:rsid w:val="7F1298EC"/>
    <w:rsid w:val="7F46C6D8"/>
    <w:rsid w:val="7FF28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017C59C"/>
  <w14:defaultImageDpi w14:val="330"/>
  <w15:docId w15:val="{533AB530-8C35-4A0B-A2AC-78850AB9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E75"/>
    <w:pPr>
      <w:keepNext/>
      <w:keepLines/>
      <w:spacing w:before="120" w:after="120"/>
    </w:pPr>
    <w:rPr>
      <w:rFonts w:ascii="Open Sans" w:hAnsi="Open San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975E75"/>
    <w:pPr>
      <w:spacing w:before="360"/>
      <w:outlineLvl w:val="0"/>
    </w:pPr>
    <w:rPr>
      <w:rFonts w:ascii="Encode Sans Wide" w:eastAsiaTheme="majorEastAsia" w:hAnsi="Encode Sans Wide" w:cstheme="majorBidi"/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75E75"/>
    <w:pPr>
      <w:spacing w:before="240"/>
      <w:outlineLvl w:val="1"/>
    </w:pPr>
    <w:rPr>
      <w:rFonts w:eastAsiaTheme="majorEastAsia" w:cstheme="majorBidi"/>
      <w:b/>
      <w:caps/>
      <w:sz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75E75"/>
    <w:pPr>
      <w:outlineLvl w:val="2"/>
    </w:pPr>
    <w:rPr>
      <w:rFonts w:eastAsiaTheme="majorEastAsia" w:cstheme="majorBidi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975E75"/>
    <w:pPr>
      <w:outlineLvl w:val="3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445192"/>
    <w:p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1"/>
    <w:qFormat/>
    <w:rsid w:val="00D828BD"/>
    <w:pPr>
      <w:keepNext w:val="0"/>
      <w:keepLines w:val="0"/>
      <w:widowControl w:val="0"/>
      <w:autoSpaceDE w:val="0"/>
      <w:autoSpaceDN w:val="0"/>
      <w:spacing w:before="122" w:after="0"/>
      <w:ind w:left="1671" w:hanging="547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link w:val="Heading7Char"/>
    <w:uiPriority w:val="1"/>
    <w:qFormat/>
    <w:rsid w:val="00D828BD"/>
    <w:pPr>
      <w:keepNext w:val="0"/>
      <w:keepLines w:val="0"/>
      <w:widowControl w:val="0"/>
      <w:autoSpaceDE w:val="0"/>
      <w:autoSpaceDN w:val="0"/>
      <w:spacing w:before="0" w:after="0"/>
      <w:ind w:left="860"/>
      <w:outlineLvl w:val="6"/>
    </w:pPr>
    <w:rPr>
      <w:rFonts w:ascii="Arial" w:eastAsia="Arial" w:hAnsi="Arial" w:cs="Arial"/>
      <w:i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D828BD"/>
    <w:p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525213"/>
    <w:pPr>
      <w:spacing w:before="40" w:after="0"/>
      <w:outlineLvl w:val="8"/>
    </w:pPr>
    <w:rPr>
      <w:rFonts w:eastAsiaTheme="majorEastAsia" w:cstheme="majorBidi"/>
      <w:b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E75"/>
    <w:rPr>
      <w:rFonts w:ascii="Encode Sans Wide" w:eastAsiaTheme="majorEastAsia" w:hAnsi="Encode Sans Wide" w:cstheme="majorBidi"/>
      <w:b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75E75"/>
    <w:rPr>
      <w:rFonts w:ascii="Open Sans" w:eastAsiaTheme="majorEastAsia" w:hAnsi="Open Sans" w:cstheme="majorBidi"/>
      <w:b/>
      <w:caps/>
    </w:rPr>
  </w:style>
  <w:style w:type="character" w:customStyle="1" w:styleId="Heading3Char">
    <w:name w:val="Heading 3 Char"/>
    <w:basedOn w:val="DefaultParagraphFont"/>
    <w:link w:val="Heading3"/>
    <w:uiPriority w:val="9"/>
    <w:rsid w:val="00975E75"/>
    <w:rPr>
      <w:rFonts w:ascii="Open Sans" w:eastAsiaTheme="majorEastAsia" w:hAnsi="Open Sans" w:cstheme="majorBidi"/>
      <w:b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975E75"/>
    <w:rPr>
      <w:rFonts w:ascii="Open Sans" w:hAnsi="Open Sans"/>
      <w:sz w:val="22"/>
      <w:szCs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192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rsid w:val="00D828BD"/>
    <w:rPr>
      <w:rFonts w:ascii="Times New Roman" w:eastAsia="Times New Roman" w:hAnsi="Times New Roman" w:cs="Times New Roman"/>
    </w:rPr>
  </w:style>
  <w:style w:type="character" w:customStyle="1" w:styleId="Heading7Char">
    <w:name w:val="Heading 7 Char"/>
    <w:basedOn w:val="DefaultParagraphFont"/>
    <w:link w:val="Heading7"/>
    <w:uiPriority w:val="1"/>
    <w:rsid w:val="00D828BD"/>
    <w:rPr>
      <w:rFonts w:ascii="Arial" w:eastAsia="Arial" w:hAnsi="Arial" w:cs="Arial"/>
      <w:i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8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rsid w:val="00525213"/>
    <w:rPr>
      <w:rFonts w:ascii="Open Sans" w:eastAsiaTheme="majorEastAsia" w:hAnsi="Open Sans" w:cstheme="majorBidi"/>
      <w:b/>
      <w:iCs/>
      <w:color w:val="272727" w:themeColor="text1" w:themeTint="D8"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3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4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1C84"/>
    <w:pPr>
      <w:spacing w:before="100" w:beforeAutospacing="1" w:after="100" w:afterAutospacing="1"/>
    </w:pPr>
    <w:rPr>
      <w:rFonts w:ascii="Times" w:hAnsi="Times" w:cs="Times New Roman"/>
    </w:rPr>
  </w:style>
  <w:style w:type="paragraph" w:styleId="Header">
    <w:name w:val="header"/>
    <w:basedOn w:val="Normal"/>
    <w:link w:val="HeaderChar"/>
    <w:uiPriority w:val="99"/>
    <w:unhideWhenUsed/>
    <w:rsid w:val="00E624DB"/>
    <w:pPr>
      <w:tabs>
        <w:tab w:val="center" w:pos="4320"/>
        <w:tab w:val="right" w:pos="8640"/>
      </w:tabs>
      <w:spacing w:before="0"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E624DB"/>
    <w:rPr>
      <w:rFonts w:ascii="Open Sans" w:hAnsi="Open Sans"/>
      <w:sz w:val="18"/>
    </w:rPr>
  </w:style>
  <w:style w:type="paragraph" w:styleId="Footer">
    <w:name w:val="footer"/>
    <w:basedOn w:val="Normal"/>
    <w:link w:val="FooterChar"/>
    <w:uiPriority w:val="99"/>
    <w:unhideWhenUsed/>
    <w:rsid w:val="00E624DB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24DB"/>
    <w:rPr>
      <w:rFonts w:ascii="Open Sans" w:hAnsi="Open Sans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8419A"/>
    <w:pPr>
      <w:keepNext w:val="0"/>
      <w:keepLines w:val="0"/>
      <w:spacing w:before="240" w:after="0"/>
    </w:pPr>
    <w:rPr>
      <w:rFonts w:ascii="Encode Sans Normal Black" w:hAnsi="Encode Sans Normal Black"/>
      <w:color w:val="25005C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419A"/>
    <w:rPr>
      <w:rFonts w:ascii="Encode Sans Normal Black" w:hAnsi="Encode Sans Normal Black"/>
      <w:color w:val="25005C"/>
      <w:sz w:val="48"/>
      <w:szCs w:val="56"/>
    </w:rPr>
  </w:style>
  <w:style w:type="paragraph" w:customStyle="1" w:styleId="Style1">
    <w:name w:val="Style1"/>
    <w:basedOn w:val="Heading1"/>
    <w:rsid w:val="00A512E7"/>
  </w:style>
  <w:style w:type="paragraph" w:customStyle="1" w:styleId="Style2">
    <w:name w:val="Style2"/>
    <w:basedOn w:val="Normal"/>
    <w:rsid w:val="00A512E7"/>
    <w:rPr>
      <w:rFonts w:cs="Arial"/>
      <w:b/>
      <w:color w:val="000000"/>
      <w:szCs w:val="22"/>
    </w:rPr>
  </w:style>
  <w:style w:type="paragraph" w:customStyle="1" w:styleId="Style3">
    <w:name w:val="Style3"/>
    <w:basedOn w:val="Style1"/>
    <w:rsid w:val="00A512E7"/>
    <w:rPr>
      <w:rFonts w:ascii="Open Sans" w:hAnsi="Open Sans"/>
      <w:b w:val="0"/>
      <w:sz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C7242D"/>
  </w:style>
  <w:style w:type="character" w:customStyle="1" w:styleId="BodyTextChar">
    <w:name w:val="Body Text Char"/>
    <w:basedOn w:val="DefaultParagraphFont"/>
    <w:link w:val="BodyText"/>
    <w:uiPriority w:val="1"/>
    <w:rsid w:val="00C7242D"/>
    <w:rPr>
      <w:rFonts w:ascii="Open Sans" w:hAnsi="Open Sans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7242D"/>
    <w:p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724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367F0"/>
    <w:pPr>
      <w:keepNext w:val="0"/>
      <w:keepLines w:val="0"/>
      <w:widowControl w:val="0"/>
      <w:tabs>
        <w:tab w:val="left" w:pos="1939"/>
        <w:tab w:val="right" w:leader="dot" w:pos="9350"/>
      </w:tabs>
      <w:spacing w:after="100"/>
      <w:ind w:left="202"/>
    </w:pPr>
    <w:rPr>
      <w:rFonts w:cs="Open Sans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E264F"/>
    <w:pPr>
      <w:keepNext w:val="0"/>
      <w:keepLines w:val="0"/>
      <w:widowControl w:val="0"/>
      <w:tabs>
        <w:tab w:val="left" w:pos="1939"/>
        <w:tab w:val="right" w:leader="dot" w:pos="9350"/>
      </w:tabs>
      <w:spacing w:after="100"/>
      <w:ind w:left="400"/>
    </w:pPr>
    <w:rPr>
      <w:rFonts w:cs="Open Sans"/>
      <w:noProof/>
    </w:rPr>
  </w:style>
  <w:style w:type="character" w:styleId="Hyperlink">
    <w:name w:val="Hyperlink"/>
    <w:basedOn w:val="DefaultParagraphFont"/>
    <w:uiPriority w:val="99"/>
    <w:unhideWhenUsed/>
    <w:qFormat/>
    <w:rsid w:val="00C724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1F7"/>
    <w:pPr>
      <w:spacing w:before="240"/>
    </w:pPr>
    <w:rPr>
      <w:rFonts w:ascii="Uni Sans Light" w:hAnsi="Uni Sans Light"/>
      <w:caps/>
      <w:color w:val="33006F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51F7"/>
    <w:rPr>
      <w:rFonts w:ascii="Uni Sans Light" w:hAnsi="Uni Sans Light"/>
      <w:caps/>
      <w:color w:val="33006F"/>
      <w:sz w:val="36"/>
      <w:szCs w:val="28"/>
    </w:rPr>
  </w:style>
  <w:style w:type="paragraph" w:styleId="ListParagraph">
    <w:name w:val="List Paragraph"/>
    <w:basedOn w:val="TOC1"/>
    <w:uiPriority w:val="34"/>
    <w:qFormat/>
    <w:rsid w:val="00500D3F"/>
    <w:pPr>
      <w:tabs>
        <w:tab w:val="right" w:leader="dot" w:pos="9350"/>
      </w:tabs>
    </w:pPr>
  </w:style>
  <w:style w:type="character" w:styleId="PlaceholderText">
    <w:name w:val="Placeholder Text"/>
    <w:basedOn w:val="DefaultParagraphFont"/>
    <w:uiPriority w:val="99"/>
    <w:semiHidden/>
    <w:rsid w:val="00960A33"/>
    <w:rPr>
      <w:color w:val="808080"/>
    </w:rPr>
  </w:style>
  <w:style w:type="paragraph" w:customStyle="1" w:styleId="DateEdition">
    <w:name w:val="Date/Edition"/>
    <w:basedOn w:val="Normal"/>
    <w:qFormat/>
    <w:rsid w:val="0011440A"/>
    <w:pPr>
      <w:spacing w:before="240"/>
    </w:pPr>
    <w:rPr>
      <w:caps/>
      <w:color w:val="33006F"/>
      <w:sz w:val="36"/>
      <w:szCs w:val="28"/>
    </w:rPr>
  </w:style>
  <w:style w:type="table" w:styleId="TableGrid">
    <w:name w:val="Table Grid"/>
    <w:basedOn w:val="TableNormal"/>
    <w:uiPriority w:val="39"/>
    <w:rsid w:val="007B2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qFormat/>
    <w:rsid w:val="005671AD"/>
    <w:pPr>
      <w:keepNext w:val="0"/>
      <w:keepLines w:val="0"/>
      <w:widowControl w:val="0"/>
      <w:spacing w:after="100"/>
      <w:ind w:left="360" w:hanging="360"/>
    </w:pPr>
  </w:style>
  <w:style w:type="paragraph" w:styleId="TOC8">
    <w:name w:val="toc 8"/>
    <w:basedOn w:val="Normal"/>
    <w:next w:val="Normal"/>
    <w:autoRedefine/>
    <w:uiPriority w:val="39"/>
    <w:unhideWhenUsed/>
    <w:qFormat/>
    <w:rsid w:val="00445192"/>
    <w:pPr>
      <w:spacing w:after="100"/>
      <w:ind w:left="1400"/>
    </w:pPr>
  </w:style>
  <w:style w:type="paragraph" w:styleId="TOC5">
    <w:name w:val="toc 5"/>
    <w:basedOn w:val="Normal"/>
    <w:uiPriority w:val="39"/>
    <w:qFormat/>
    <w:rsid w:val="00D828BD"/>
    <w:pPr>
      <w:keepNext w:val="0"/>
      <w:keepLines w:val="0"/>
      <w:widowControl w:val="0"/>
      <w:autoSpaceDE w:val="0"/>
      <w:autoSpaceDN w:val="0"/>
      <w:spacing w:before="165" w:after="0"/>
      <w:ind w:left="1939" w:hanging="359"/>
    </w:pPr>
    <w:rPr>
      <w:rFonts w:ascii="Arial" w:eastAsia="Arial" w:hAnsi="Arial" w:cs="Arial"/>
      <w:sz w:val="22"/>
      <w:szCs w:val="22"/>
    </w:rPr>
  </w:style>
  <w:style w:type="paragraph" w:styleId="TOC6">
    <w:name w:val="toc 6"/>
    <w:basedOn w:val="Normal"/>
    <w:uiPriority w:val="39"/>
    <w:qFormat/>
    <w:rsid w:val="00D828BD"/>
    <w:pPr>
      <w:keepNext w:val="0"/>
      <w:keepLines w:val="0"/>
      <w:widowControl w:val="0"/>
      <w:autoSpaceDE w:val="0"/>
      <w:autoSpaceDN w:val="0"/>
      <w:spacing w:before="46" w:after="0"/>
      <w:ind w:left="1939" w:hanging="359"/>
    </w:pPr>
    <w:rPr>
      <w:rFonts w:ascii="Arial" w:eastAsia="Arial" w:hAnsi="Arial" w:cs="Arial"/>
    </w:rPr>
  </w:style>
  <w:style w:type="paragraph" w:styleId="TOC7">
    <w:name w:val="toc 7"/>
    <w:basedOn w:val="TOC4"/>
    <w:uiPriority w:val="39"/>
    <w:qFormat/>
    <w:rsid w:val="00D828BD"/>
    <w:pPr>
      <w:tabs>
        <w:tab w:val="left" w:pos="2300"/>
        <w:tab w:val="left" w:pos="2660"/>
        <w:tab w:val="right" w:pos="9400"/>
        <w:tab w:val="right" w:leader="dot" w:pos="9810"/>
      </w:tabs>
      <w:autoSpaceDE w:val="0"/>
      <w:autoSpaceDN w:val="0"/>
      <w:spacing w:before="0" w:after="0" w:line="276" w:lineRule="auto"/>
      <w:ind w:left="1940" w:hanging="361"/>
    </w:pPr>
    <w:rPr>
      <w:rFonts w:eastAsia="Arial" w:cs="Open Sans"/>
      <w:noProof/>
      <w:szCs w:val="22"/>
    </w:rPr>
  </w:style>
  <w:style w:type="paragraph" w:customStyle="1" w:styleId="TableParagraph">
    <w:name w:val="Table Paragraph"/>
    <w:basedOn w:val="Normal"/>
    <w:uiPriority w:val="1"/>
    <w:qFormat/>
    <w:rsid w:val="00D828BD"/>
    <w:pPr>
      <w:keepNext w:val="0"/>
      <w:keepLines w:val="0"/>
      <w:widowControl w:val="0"/>
      <w:autoSpaceDE w:val="0"/>
      <w:autoSpaceDN w:val="0"/>
      <w:spacing w:before="0" w:after="0"/>
      <w:ind w:left="40"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basedOn w:val="Normal"/>
    <w:rsid w:val="00D828BD"/>
    <w:pPr>
      <w:keepNext w:val="0"/>
      <w:keepLines w:val="0"/>
      <w:autoSpaceDE w:val="0"/>
      <w:autoSpaceDN w:val="0"/>
      <w:spacing w:before="0" w:after="0"/>
    </w:pPr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828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8BD"/>
    <w:pPr>
      <w:keepNext w:val="0"/>
      <w:keepLines w:val="0"/>
      <w:widowControl w:val="0"/>
      <w:autoSpaceDE w:val="0"/>
      <w:autoSpaceDN w:val="0"/>
      <w:spacing w:before="0" w:after="0"/>
    </w:pPr>
    <w:rPr>
      <w:rFonts w:ascii="Arial" w:eastAsia="Arial" w:hAnsi="Arial" w:cs="Ari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8BD"/>
    <w:rPr>
      <w:rFonts w:ascii="Arial" w:eastAsia="Arial" w:hAnsi="Arial" w:cs="Arial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8BD"/>
    <w:rPr>
      <w:rFonts w:ascii="Arial" w:eastAsia="Arial" w:hAnsi="Arial" w:cs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8BD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828BD"/>
    <w:pPr>
      <w:keepLines w:val="0"/>
      <w:widowControl w:val="0"/>
      <w:autoSpaceDE w:val="0"/>
      <w:autoSpaceDN w:val="0"/>
      <w:ind w:left="1080"/>
    </w:pPr>
    <w:rPr>
      <w:rFonts w:eastAsia="Arial" w:cs="Open Sans"/>
      <w:b/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828BD"/>
    <w:pPr>
      <w:keepNext w:val="0"/>
      <w:keepLines w:val="0"/>
      <w:widowControl w:val="0"/>
      <w:autoSpaceDE w:val="0"/>
      <w:autoSpaceDN w:val="0"/>
      <w:spacing w:before="0" w:after="0"/>
    </w:pPr>
    <w:rPr>
      <w:rFonts w:eastAsia="Arial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4358E"/>
    <w:pPr>
      <w:keepNext w:val="0"/>
      <w:keepLines w:val="0"/>
      <w:widowControl w:val="0"/>
      <w:tabs>
        <w:tab w:val="left" w:pos="2970"/>
        <w:tab w:val="right" w:pos="11150"/>
      </w:tabs>
      <w:spacing w:before="0" w:after="100" w:line="259" w:lineRule="auto"/>
      <w:ind w:left="2520" w:right="634" w:firstLine="86"/>
    </w:pPr>
    <w:rPr>
      <w:rFonts w:asciiTheme="minorHAnsi" w:hAnsiTheme="minorHAnsi"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D828BD"/>
    <w:rPr>
      <w:b/>
      <w:bCs/>
      <w:i/>
      <w:iCs/>
      <w:spacing w:val="5"/>
    </w:rPr>
  </w:style>
  <w:style w:type="character" w:customStyle="1" w:styleId="field-content">
    <w:name w:val="field-content"/>
    <w:basedOn w:val="DefaultParagraphFont"/>
    <w:rsid w:val="00D828BD"/>
  </w:style>
  <w:style w:type="paragraph" w:styleId="FootnoteText">
    <w:name w:val="footnote text"/>
    <w:basedOn w:val="Normal"/>
    <w:link w:val="FootnoteTextChar"/>
    <w:uiPriority w:val="99"/>
    <w:semiHidden/>
    <w:unhideWhenUsed/>
    <w:rsid w:val="00D828BD"/>
    <w:pPr>
      <w:keepNext w:val="0"/>
      <w:keepLines w:val="0"/>
      <w:spacing w:before="0" w:after="0"/>
    </w:pPr>
    <w:rPr>
      <w:rFonts w:asciiTheme="minorHAnsi" w:eastAsia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28BD"/>
    <w:rPr>
      <w:rFonts w:eastAsiaTheme="minorHAnsi"/>
      <w:sz w:val="20"/>
      <w:szCs w:val="20"/>
    </w:rPr>
  </w:style>
  <w:style w:type="character" w:customStyle="1" w:styleId="A6">
    <w:name w:val="A6"/>
    <w:uiPriority w:val="99"/>
    <w:rsid w:val="00D828BD"/>
    <w:rPr>
      <w:rFonts w:cs="Hoefler Text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E857D2"/>
    <w:rPr>
      <w:rFonts w:eastAsia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857D2"/>
    <w:rPr>
      <w:rFonts w:eastAsia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056B"/>
    <w:rPr>
      <w:color w:val="800080" w:themeColor="followedHyperlink"/>
      <w:u w:val="single"/>
    </w:rPr>
  </w:style>
  <w:style w:type="character" w:customStyle="1" w:styleId="e24kjd">
    <w:name w:val="e24kjd"/>
    <w:basedOn w:val="DefaultParagraphFont"/>
    <w:rsid w:val="008E092E"/>
  </w:style>
  <w:style w:type="paragraph" w:styleId="Revision">
    <w:name w:val="Revision"/>
    <w:hidden/>
    <w:uiPriority w:val="99"/>
    <w:semiHidden/>
    <w:rsid w:val="00A737B2"/>
    <w:rPr>
      <w:rFonts w:ascii="Open Sans" w:hAnsi="Open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1Outreach\Templates\EHS-Blank-Templates\Safety-Manual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F77DAD6DCBA4892778E59D434862B" ma:contentTypeVersion="6" ma:contentTypeDescription="Create a new document." ma:contentTypeScope="" ma:versionID="805325b07304512c53dfdd6b9f28f00f">
  <xsd:schema xmlns:xsd="http://www.w3.org/2001/XMLSchema" xmlns:xs="http://www.w3.org/2001/XMLSchema" xmlns:p="http://schemas.microsoft.com/office/2006/metadata/properties" xmlns:ns2="d7271962-abcd-4b5e-8e4d-91ef47b59bd2" xmlns:ns3="a3ca709e-1ee9-4fc7-ab56-e8dad314e25b" targetNamespace="http://schemas.microsoft.com/office/2006/metadata/properties" ma:root="true" ma:fieldsID="974b3cb3556665ce4c620f7fa6f70067" ns2:_="" ns3:_="">
    <xsd:import namespace="d7271962-abcd-4b5e-8e4d-91ef47b59bd2"/>
    <xsd:import namespace="a3ca709e-1ee9-4fc7-ab56-e8dad314e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1962-abcd-4b5e-8e4d-91ef47b59b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a709e-1ee9-4fc7-ab56-e8dad314e2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AA65B7-61CE-4867-A854-E46A1DB3E178}">
  <ds:schemaRefs>
    <ds:schemaRef ds:uri="d7271962-abcd-4b5e-8e4d-91ef47b59bd2"/>
    <ds:schemaRef ds:uri="http://schemas.microsoft.com/office/infopath/2007/PartnerControls"/>
    <ds:schemaRef ds:uri="a3ca709e-1ee9-4fc7-ab56-e8dad314e25b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C57A442-ED29-4233-A8C6-F4EAED2AB8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AC149-AB0B-4FAC-A729-BA2855E5C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71962-abcd-4b5e-8e4d-91ef47b59bd2"/>
    <ds:schemaRef ds:uri="a3ca709e-1ee9-4fc7-ab56-e8dad314e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DB7033-E5AE-404A-A58A-6A880020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Safety-Manual-Template.dotx</Template>
  <TotalTime>1</TotalTime>
  <Pages>5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Coey</dc:creator>
  <cp:keywords/>
  <dc:description/>
  <cp:lastModifiedBy>Karen Crow</cp:lastModifiedBy>
  <cp:revision>2</cp:revision>
  <cp:lastPrinted>2020-12-10T23:32:00Z</cp:lastPrinted>
  <dcterms:created xsi:type="dcterms:W3CDTF">2023-06-27T18:21:00Z</dcterms:created>
  <dcterms:modified xsi:type="dcterms:W3CDTF">2023-06-27T18:21:00Z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0x010100BB5F77DAD6DCBA4892778E59D434862B</vt:lpwstr>
  </property>
</Properties>
</file>